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tasks.xml" ContentType="application/vnd.ms-office.documenttask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1E5C28" w:rsidR="008C533F" w:rsidP="005B2655" w:rsidRDefault="00825457" w14:paraId="3AB8A9BB" w14:textId="77777777">
      <w:pPr>
        <w:spacing w:after="0" w:line="240" w:lineRule="auto"/>
        <w:rPr>
          <w:rFonts w:cstheme="minorHAnsi"/>
        </w:rPr>
      </w:pPr>
      <w:r w:rsidRPr="001E5C28">
        <w:rPr>
          <w:rFonts w:cstheme="minorHAnsi"/>
          <w:noProof/>
        </w:rPr>
        <w:drawing>
          <wp:anchor distT="0" distB="0" distL="114300" distR="114300" simplePos="0" relativeHeight="251658240" behindDoc="1" locked="1" layoutInCell="1" allowOverlap="1" wp14:anchorId="7157B1DD" wp14:editId="4C4F6FD5">
            <wp:simplePos x="0" y="0"/>
            <wp:positionH relativeFrom="margin">
              <wp:align>left</wp:align>
            </wp:positionH>
            <wp:positionV relativeFrom="page">
              <wp:posOffset>561975</wp:posOffset>
            </wp:positionV>
            <wp:extent cx="1512000" cy="687600"/>
            <wp:effectExtent l="0" t="0" r="0" b="0"/>
            <wp:wrapTopAndBottom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2000" cy="68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726BE" w:rsidP="3CB1C48E" w:rsidRDefault="00912049" w14:paraId="59543663" w14:textId="7F331B86">
      <w:pPr>
        <w:pStyle w:val="Dokumendinimetus"/>
        <w:spacing w:before="0"/>
        <w:rPr>
          <w:rFonts w:cs="Calibri" w:cstheme="minorAscii"/>
        </w:rPr>
      </w:pPr>
      <w:r w:rsidRPr="3CB1C48E" w:rsidR="79EB8F20">
        <w:rPr>
          <w:rFonts w:cs="Calibri" w:cstheme="minorAscii"/>
        </w:rPr>
        <w:t>EEsti</w:t>
      </w:r>
      <w:r w:rsidRPr="3CB1C48E" w:rsidR="79EB8F20">
        <w:rPr>
          <w:rFonts w:cs="Calibri" w:cstheme="minorAscii"/>
        </w:rPr>
        <w:t xml:space="preserve"> toitumis- ja liikumissoovituste töögrupi </w:t>
      </w:r>
      <w:r w:rsidRPr="3CB1C48E" w:rsidR="74D7A4D8">
        <w:rPr>
          <w:rFonts w:cs="Calibri" w:cstheme="minorAscii"/>
        </w:rPr>
        <w:t>PROTOKOLL</w:t>
      </w:r>
    </w:p>
    <w:p w:rsidRPr="005B2655" w:rsidR="005B2655" w:rsidP="005B2655" w:rsidRDefault="005B2655" w14:paraId="3726FF44" w14:textId="77777777">
      <w:pPr>
        <w:pStyle w:val="BodyText"/>
      </w:pPr>
    </w:p>
    <w:p w:rsidRPr="001E5C28" w:rsidR="00C726BE" w:rsidP="3CB1C48E" w:rsidRDefault="00C726BE" w14:paraId="0EB74A6F" w14:textId="3237043A">
      <w:pPr>
        <w:pStyle w:val="Tallinn"/>
        <w:tabs>
          <w:tab w:val="left" w:pos="6285"/>
        </w:tabs>
        <w:spacing w:before="0" w:after="0"/>
        <w:rPr>
          <w:rFonts w:cs="Arial" w:cstheme="minorBidi"/>
        </w:rPr>
      </w:pPr>
      <w:r w:rsidRPr="3CB1C48E" w:rsidR="74D7A4D8">
        <w:rPr>
          <w:rFonts w:cs="Arial" w:cstheme="minorBidi"/>
        </w:rPr>
        <w:t>Tallinn</w:t>
      </w:r>
      <w:r w:rsidRPr="3CB1C48E" w:rsidR="70603232">
        <w:rPr>
          <w:rFonts w:cs="Arial" w:cstheme="minorBidi"/>
        </w:rPr>
        <w:t>,</w:t>
      </w:r>
      <w:r w:rsidRPr="001E5C28">
        <w:rPr>
          <w:rFonts w:cstheme="minorHAnsi"/>
          <w:szCs w:val="22"/>
        </w:rPr>
        <w:tab/>
      </w:r>
      <w:sdt>
        <w:sdtPr>
          <w:id w:val="-1344013787"/>
          <w:placeholder>
            <w:docPart w:val="5464B122FBCF43A9A08B79DC6494AE99"/>
          </w:placeholder>
          <w15:color w:val="000000"/>
          <w:date w:fullDate="2025-04-17T00:00:00Z">
            <w:dateFormat w:val="dd.MM.yyyy"/>
            <w:lid w:val="et-EE"/>
            <w:storeMappedDataAs w:val="dateTime"/>
            <w:calendar w:val="gregorian"/>
          </w:date>
          <w:rPr>
            <w:rFonts w:cs="Arial" w:cstheme="minorBidi"/>
          </w:rPr>
        </w:sdtPr>
        <w:sdtContent>
          <w:r w:rsidRPr="3CB1C48E" w:rsidR="75ED9AD0">
            <w:rPr>
              <w:rFonts w:cs="Arial" w:cstheme="minorBidi"/>
            </w:rPr>
            <w:t>17</w:t>
          </w:r>
          <w:r w:rsidRPr="3CB1C48E" w:rsidR="015FF3D6">
            <w:rPr>
              <w:rFonts w:cs="Arial" w:cstheme="minorBidi"/>
            </w:rPr>
            <w:t>.0</w:t>
          </w:r>
          <w:r w:rsidRPr="3CB1C48E" w:rsidR="75ED9AD0">
            <w:rPr>
              <w:rFonts w:cs="Arial" w:cstheme="minorBidi"/>
            </w:rPr>
            <w:t>4</w:t>
          </w:r>
          <w:r w:rsidRPr="3CB1C48E" w:rsidR="015FF3D6">
            <w:rPr>
              <w:rFonts w:cs="Arial" w:cstheme="minorBidi"/>
            </w:rPr>
            <w:t>.2025</w:t>
          </w:r>
        </w:sdtContent>
        <w:sdtEndPr>
          <w:rPr>
            <w:rFonts w:cs="Arial" w:cstheme="minorBidi"/>
          </w:rPr>
        </w:sdtEndPr>
      </w:sdt>
      <w:r w:rsidRPr="3CB1C48E" w:rsidR="596F7BAF">
        <w:rPr>
          <w:rFonts w:cs="Arial" w:cstheme="minorBidi"/>
        </w:rPr>
        <w:t xml:space="preserve"> </w:t>
      </w:r>
      <w:r w:rsidRPr="3CB1C48E" w:rsidR="74D7A4D8">
        <w:rPr>
          <w:rFonts w:cs="Arial" w:cstheme="minorBidi"/>
        </w:rPr>
        <w:t xml:space="preserve">nr </w:t>
      </w:r>
      <w:r w:rsidRPr="3CB1C48E" w:rsidR="1431BB78">
        <w:rPr>
          <w:rFonts w:cs="Arial" w:cstheme="minorBidi"/>
        </w:rPr>
        <w:t>1</w:t>
      </w:r>
      <w:r w:rsidRPr="3CB1C48E" w:rsidR="5AC37C69">
        <w:rPr>
          <w:rFonts w:cs="Arial" w:cstheme="minorBidi"/>
        </w:rPr>
        <w:t>2</w:t>
      </w:r>
    </w:p>
    <w:p w:rsidR="005B2655" w:rsidP="005B2655" w:rsidRDefault="005B2655" w14:paraId="3317AA9F" w14:textId="77777777">
      <w:pPr>
        <w:pStyle w:val="Algus"/>
        <w:tabs>
          <w:tab w:val="left" w:pos="6285"/>
        </w:tabs>
        <w:spacing w:before="0" w:after="0"/>
        <w:rPr>
          <w:rFonts w:cstheme="minorHAnsi"/>
          <w:szCs w:val="22"/>
        </w:rPr>
      </w:pPr>
    </w:p>
    <w:p w:rsidRPr="001E5C28" w:rsidR="00C726BE" w:rsidP="005B2655" w:rsidRDefault="00C726BE" w14:paraId="28AF4F54" w14:textId="3730793F">
      <w:pPr>
        <w:pStyle w:val="Algus"/>
        <w:tabs>
          <w:tab w:val="left" w:pos="6285"/>
        </w:tabs>
        <w:spacing w:before="0" w:after="0"/>
        <w:rPr>
          <w:rFonts w:cstheme="minorHAnsi"/>
          <w:szCs w:val="22"/>
        </w:rPr>
      </w:pPr>
      <w:r w:rsidRPr="001E5C28">
        <w:rPr>
          <w:rFonts w:cstheme="minorHAnsi"/>
          <w:szCs w:val="22"/>
        </w:rPr>
        <w:t xml:space="preserve">Algus kell </w:t>
      </w:r>
      <w:r w:rsidRPr="0054431F" w:rsidR="001B2A42">
        <w:rPr>
          <w:rFonts w:cstheme="minorHAnsi"/>
          <w:szCs w:val="22"/>
        </w:rPr>
        <w:t>1</w:t>
      </w:r>
      <w:r w:rsidR="004569E9">
        <w:rPr>
          <w:rFonts w:cstheme="minorHAnsi"/>
          <w:szCs w:val="22"/>
        </w:rPr>
        <w:t>0</w:t>
      </w:r>
      <w:r w:rsidRPr="0054431F" w:rsidR="001B2A42">
        <w:rPr>
          <w:rFonts w:cstheme="minorHAnsi"/>
          <w:szCs w:val="22"/>
        </w:rPr>
        <w:t>.00</w:t>
      </w:r>
      <w:r w:rsidRPr="0054431F">
        <w:rPr>
          <w:rFonts w:cstheme="minorHAnsi"/>
          <w:szCs w:val="22"/>
        </w:rPr>
        <w:t xml:space="preserve">, lõpp </w:t>
      </w:r>
      <w:r w:rsidRPr="00301911">
        <w:rPr>
          <w:rFonts w:cstheme="minorHAnsi"/>
          <w:szCs w:val="22"/>
        </w:rPr>
        <w:t xml:space="preserve">kell </w:t>
      </w:r>
      <w:r w:rsidR="00560A0E">
        <w:rPr>
          <w:rFonts w:cstheme="minorHAnsi"/>
          <w:szCs w:val="22"/>
        </w:rPr>
        <w:t>11.20</w:t>
      </w:r>
    </w:p>
    <w:tbl>
      <w:tblPr>
        <w:tblStyle w:val="TableGrid"/>
        <w:tblW w:w="9344" w:type="dxa"/>
        <w:tbl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single" w:color="FFFFFF" w:themeColor="background1" w:sz="4" w:space="0"/>
          <w:insideV w:val="single" w:color="FFFFFF" w:themeColor="background1" w:sz="4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5"/>
        <w:gridCol w:w="7649"/>
      </w:tblGrid>
      <w:tr w:rsidRPr="001E5C28" w:rsidR="007E13D5" w:rsidTr="3CB1C48E" w14:paraId="2AC2DA46" w14:textId="77777777">
        <w:trPr>
          <w:trHeight w:val="340"/>
        </w:trPr>
        <w:tc>
          <w:tcPr>
            <w:tcW w:w="1695" w:type="dxa"/>
            <w:tcMar/>
          </w:tcPr>
          <w:p w:rsidR="005B2655" w:rsidP="005B2655" w:rsidRDefault="005B2655" w14:paraId="55B9B2ED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Pr="001E5C28" w:rsidR="007E13D5" w:rsidP="005B2655" w:rsidRDefault="007E13D5" w14:paraId="68831C89" w14:textId="2DF972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E5C28">
              <w:rPr>
                <w:rFonts w:asciiTheme="minorHAnsi" w:hAnsiTheme="minorHAnsi" w:cstheme="minorHAnsi"/>
                <w:sz w:val="22"/>
                <w:szCs w:val="22"/>
              </w:rPr>
              <w:t>Juhatas:</w:t>
            </w:r>
          </w:p>
        </w:tc>
        <w:tc>
          <w:tcPr>
            <w:tcW w:w="7649" w:type="dxa"/>
            <w:tcMar/>
          </w:tcPr>
          <w:p w:rsidR="005B2655" w:rsidP="005B2655" w:rsidRDefault="005B2655" w14:paraId="60488287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Pr="001E5C28" w:rsidR="007E13D5" w:rsidP="7EC27459" w:rsidRDefault="4E852A4F" w14:paraId="08EA9781" w14:textId="06F79C2D">
            <w:pPr>
              <w:rPr>
                <w:rFonts w:ascii="Calibri" w:hAnsi="Calibri" w:cs="Arial" w:asciiTheme="minorAscii" w:hAnsiTheme="minorAscii" w:cstheme="minorBidi"/>
                <w:sz w:val="22"/>
                <w:szCs w:val="22"/>
              </w:rPr>
            </w:pPr>
            <w:r w:rsidRPr="7EC27459" w:rsidR="70A5035D">
              <w:rPr>
                <w:rFonts w:ascii="Calibri" w:hAnsi="Calibri" w:cs="Arial" w:asciiTheme="minorAscii" w:hAnsiTheme="minorAscii" w:cstheme="minorBidi"/>
                <w:sz w:val="22"/>
                <w:szCs w:val="22"/>
              </w:rPr>
              <w:t>Tuuli Taimur</w:t>
            </w:r>
          </w:p>
        </w:tc>
      </w:tr>
      <w:tr w:rsidRPr="001E5C28" w:rsidR="007E13D5" w:rsidTr="3CB1C48E" w14:paraId="533ABBC4" w14:textId="77777777">
        <w:trPr>
          <w:trHeight w:val="560"/>
        </w:trPr>
        <w:tc>
          <w:tcPr>
            <w:tcW w:w="1695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Mar/>
          </w:tcPr>
          <w:p w:rsidRPr="001E5C28" w:rsidR="007E13D5" w:rsidP="005B2655" w:rsidRDefault="007E13D5" w14:paraId="103C81EE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E5C28">
              <w:rPr>
                <w:rFonts w:asciiTheme="minorHAnsi" w:hAnsiTheme="minorHAnsi" w:cstheme="minorHAnsi"/>
                <w:sz w:val="22"/>
                <w:szCs w:val="22"/>
              </w:rPr>
              <w:t>Protokollis:</w:t>
            </w:r>
          </w:p>
        </w:tc>
        <w:tc>
          <w:tcPr>
            <w:tcW w:w="7649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Mar/>
          </w:tcPr>
          <w:p w:rsidRPr="001E5C28" w:rsidR="007E13D5" w:rsidP="005B2655" w:rsidRDefault="003D4014" w14:paraId="7C513A69" w14:textId="0F164FA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Tuuli Taimur</w:t>
            </w:r>
          </w:p>
        </w:tc>
      </w:tr>
      <w:tr w:rsidRPr="001E5C28" w:rsidR="007E13D5" w:rsidTr="3CB1C48E" w14:paraId="633C82F1" w14:textId="77777777">
        <w:trPr>
          <w:trHeight w:val="340"/>
        </w:trPr>
        <w:tc>
          <w:tcPr>
            <w:tcW w:w="1695" w:type="dxa"/>
            <w:tcMar/>
          </w:tcPr>
          <w:p w:rsidRPr="001E5C28" w:rsidR="007E13D5" w:rsidP="005B2655" w:rsidRDefault="007E13D5" w14:paraId="0F421E28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E5C28">
              <w:rPr>
                <w:rFonts w:asciiTheme="minorHAnsi" w:hAnsiTheme="minorHAnsi" w:cstheme="minorHAnsi"/>
                <w:sz w:val="22"/>
                <w:szCs w:val="22"/>
              </w:rPr>
              <w:t>Võtsid osa:</w:t>
            </w:r>
          </w:p>
        </w:tc>
        <w:tc>
          <w:tcPr>
            <w:tcW w:w="7649" w:type="dxa"/>
            <w:tcMar/>
          </w:tcPr>
          <w:p w:rsidRPr="00CB35EA" w:rsidR="007E13D5" w:rsidP="3CB1C48E" w:rsidRDefault="007D6697" w14:paraId="768B90BC" w14:textId="2CCAFE60">
            <w:pPr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</w:pPr>
            <w:r w:rsidRPr="3CB1C48E" w:rsidR="1D665713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Tagli Pitsi, Eha Nurk, </w:t>
            </w:r>
            <w:r w:rsidRPr="3CB1C48E" w:rsidR="0D7BD219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Tuuli Taimur, </w:t>
            </w:r>
            <w:r w:rsidRPr="3CB1C48E" w:rsidR="3E382051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Inga Villa</w:t>
            </w:r>
            <w:r w:rsidRPr="3CB1C48E" w:rsidR="786510ED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, </w:t>
            </w:r>
            <w:r w:rsidRPr="3CB1C48E" w:rsidR="03A0C596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Sirje </w:t>
            </w:r>
            <w:r w:rsidRPr="3CB1C48E" w:rsidR="03A0C596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Vaask</w:t>
            </w:r>
            <w:r w:rsidRPr="3CB1C48E" w:rsidR="1D665713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, </w:t>
            </w:r>
            <w:r w:rsidRPr="3CB1C48E" w:rsidR="431EB084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Saima Kuu,</w:t>
            </w:r>
            <w:r w:rsidRPr="3CB1C48E" w:rsidR="4D85CB94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 Marta </w:t>
            </w:r>
            <w:r w:rsidRPr="3CB1C48E" w:rsidR="4D85CB94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Velgan</w:t>
            </w:r>
            <w:r w:rsidRPr="3CB1C48E" w:rsidR="4D85CB94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,</w:t>
            </w:r>
            <w:r w:rsidRPr="3CB1C48E" w:rsidR="431EB084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 </w:t>
            </w:r>
            <w:r w:rsidRPr="3CB1C48E" w:rsidR="3E382051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Anna-Liisa Tamm</w:t>
            </w:r>
            <w:r w:rsidRPr="3CB1C48E" w:rsidR="5B38C041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, </w:t>
            </w:r>
            <w:r w:rsidRPr="3CB1C48E" w:rsidR="114D7CB1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Tiiu Rand</w:t>
            </w:r>
            <w:r w:rsidRPr="3CB1C48E" w:rsidR="51048EC0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, </w:t>
            </w:r>
            <w:r w:rsidRPr="3CB1C48E" w:rsidR="139BD5ED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Reet Raukas, </w:t>
            </w:r>
            <w:r w:rsidRPr="3CB1C48E" w:rsidR="69923FEF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Janne Lauk</w:t>
            </w:r>
            <w:r w:rsidRPr="3CB1C48E" w:rsidR="548B7898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, </w:t>
            </w:r>
            <w:r w:rsidRPr="3CB1C48E" w:rsidR="66AF437E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Mai Maser, Laine Parts,</w:t>
            </w:r>
            <w:r w:rsidRPr="3CB1C48E" w:rsidR="3656F78B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 Leila Oja, Anneli </w:t>
            </w:r>
            <w:r w:rsidRPr="3CB1C48E" w:rsidR="3656F78B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Sammel</w:t>
            </w:r>
            <w:r w:rsidRPr="3CB1C48E" w:rsidR="74A0F094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, </w:t>
            </w:r>
            <w:r w:rsidRPr="3CB1C48E" w:rsidR="74A0F094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Ivi Vaher</w:t>
            </w:r>
            <w:r w:rsidRPr="3CB1C48E" w:rsidR="71DB1796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,</w:t>
            </w:r>
            <w:r w:rsidRPr="3CB1C48E" w:rsidR="71DB1796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 Külli Johanson</w:t>
            </w:r>
            <w:r w:rsidRPr="3CB1C48E" w:rsidR="71DB1796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 (REM esindajana)</w:t>
            </w:r>
          </w:p>
        </w:tc>
      </w:tr>
      <w:tr w:rsidRPr="005347D8" w:rsidR="007E13D5" w:rsidTr="3CB1C48E" w14:paraId="2F09056E" w14:textId="77777777">
        <w:trPr>
          <w:trHeight w:val="340"/>
        </w:trPr>
        <w:tc>
          <w:tcPr>
            <w:tcW w:w="1695" w:type="dxa"/>
            <w:tcMar/>
          </w:tcPr>
          <w:p w:rsidR="007E13D5" w:rsidP="005B2655" w:rsidRDefault="007E13D5" w14:paraId="3EDA0B9C" w14:textId="77777777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4A856AD2">
              <w:rPr>
                <w:rFonts w:asciiTheme="minorHAnsi" w:hAnsiTheme="minorHAnsi" w:cstheme="minorBidi"/>
                <w:sz w:val="22"/>
                <w:szCs w:val="22"/>
              </w:rPr>
              <w:t>Puudusid:</w:t>
            </w:r>
          </w:p>
          <w:p w:rsidR="00A57A80" w:rsidP="005B2655" w:rsidRDefault="00A57A80" w14:paraId="5EA76ECE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A57A80" w:rsidP="3CB1C48E" w:rsidRDefault="00A57A80" w14:paraId="6C17C069" w14:textId="31BC17AB">
            <w:pPr>
              <w:pStyle w:val="Normal"/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</w:pPr>
          </w:p>
          <w:p w:rsidRPr="005347D8" w:rsidR="00A57A80" w:rsidP="3CB1C48E" w:rsidRDefault="00A57A80" w14:paraId="23784120" w14:textId="70D3BF56">
            <w:pPr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</w:pPr>
            <w:r w:rsidRPr="3CB1C48E" w:rsidR="71DB1796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Puudusid etteteatamisega</w:t>
            </w:r>
            <w:r w:rsidRPr="3CB1C48E" w:rsidR="5BFC9E82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:</w:t>
            </w:r>
          </w:p>
        </w:tc>
        <w:tc>
          <w:tcPr>
            <w:tcW w:w="7649" w:type="dxa"/>
            <w:tcMar/>
          </w:tcPr>
          <w:p w:rsidR="003B4758" w:rsidP="3CB1C48E" w:rsidRDefault="00186074" w14:paraId="6968C67C" w14:textId="3668B0F1">
            <w:pPr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</w:pPr>
            <w:r w:rsidRPr="3CB1C48E" w:rsidR="6E3D4A8D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Mihkel </w:t>
            </w:r>
            <w:r w:rsidRPr="3CB1C48E" w:rsidR="6E3D4A8D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Zilmer</w:t>
            </w:r>
            <w:r w:rsidRPr="3CB1C48E" w:rsidR="30DF26B0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,</w:t>
            </w:r>
            <w:r w:rsidRPr="3CB1C48E" w:rsidR="33DFE21C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 </w:t>
            </w:r>
            <w:r w:rsidRPr="3CB1C48E" w:rsidR="786E4F22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Ülle </w:t>
            </w:r>
            <w:r w:rsidRPr="3CB1C48E" w:rsidR="786E4F22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Einberg</w:t>
            </w:r>
            <w:r w:rsidRPr="3CB1C48E" w:rsidR="786E4F22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, </w:t>
            </w:r>
            <w:r w:rsidRPr="3CB1C48E" w:rsidR="3E382051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Silja Kana, Evelin </w:t>
            </w:r>
            <w:r w:rsidRPr="3CB1C48E" w:rsidR="3E382051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Mäestu</w:t>
            </w:r>
            <w:r w:rsidRPr="3CB1C48E" w:rsidR="6E3D4A8D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,</w:t>
            </w:r>
            <w:r w:rsidRPr="3CB1C48E" w:rsidR="3E382051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 </w:t>
            </w:r>
            <w:r w:rsidRPr="3CB1C48E" w:rsidR="56198377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Norman Põder, </w:t>
            </w:r>
            <w:r w:rsidRPr="3CB1C48E" w:rsidR="0D7BD219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Kertu Tort</w:t>
            </w:r>
            <w:r w:rsidRPr="3CB1C48E" w:rsidR="0DBA66C9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, </w:t>
            </w:r>
            <w:r w:rsidRPr="3CB1C48E" w:rsidR="44AE86BE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Ingrid Põldsaar, Olga </w:t>
            </w:r>
            <w:r w:rsidRPr="3CB1C48E" w:rsidR="44AE86BE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Gurjanova</w:t>
            </w:r>
            <w:r w:rsidRPr="3CB1C48E" w:rsidR="44AE86BE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,</w:t>
            </w:r>
            <w:r w:rsidRPr="3CB1C48E" w:rsidR="4B552C19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 Piret Raudsepp</w:t>
            </w:r>
            <w:r w:rsidRPr="3CB1C48E" w:rsidR="7FDDD6FC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 </w:t>
            </w:r>
          </w:p>
          <w:p w:rsidR="00A57A80" w:rsidP="005B2655" w:rsidRDefault="00A57A80" w14:paraId="20016CB8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A57A80" w:rsidP="3CB1C48E" w:rsidRDefault="00231DCB" w14:paraId="7A9782F4" w14:textId="224C197C">
            <w:pPr>
              <w:pStyle w:val="Normal"/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</w:pPr>
            <w:r w:rsidRPr="3CB1C48E" w:rsidR="71DB1796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Pille </w:t>
            </w:r>
            <w:r w:rsidRPr="3CB1C48E" w:rsidR="71DB1796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Javed</w:t>
            </w:r>
            <w:r w:rsidRPr="3CB1C48E" w:rsidR="71DB1796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, Marit Priinits</w:t>
            </w:r>
            <w:r w:rsidRPr="3CB1C48E" w:rsidR="71DB1796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, </w:t>
            </w:r>
            <w:r w:rsidRPr="3CB1C48E" w:rsidR="71DB1796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Kristel Ehala-Aleksejev, Siiri Oad</w:t>
            </w:r>
            <w:r w:rsidRPr="3CB1C48E" w:rsidR="71DB1796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, </w:t>
            </w:r>
            <w:r w:rsidRPr="3CB1C48E" w:rsidR="71DB1796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Katrin Lõhmus, Maia </w:t>
            </w:r>
            <w:r w:rsidRPr="3CB1C48E" w:rsidR="71DB1796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Radin</w:t>
            </w:r>
          </w:p>
          <w:p w:rsidRPr="00A57A80" w:rsidR="00A57A80" w:rsidP="00A57A80" w:rsidRDefault="00A57A80" w14:paraId="57673FD7" w14:textId="586458E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3CB1C48E" w:rsidP="3CB1C48E" w:rsidRDefault="3CB1C48E" w14:paraId="2D1954EC" w14:textId="4AE0C0E5">
      <w:pPr>
        <w:pStyle w:val="Pkorras"/>
        <w:spacing w:before="0" w:after="0"/>
        <w:rPr>
          <w:rFonts w:cs="Calibri" w:cstheme="minorAscii"/>
        </w:rPr>
      </w:pPr>
    </w:p>
    <w:p w:rsidRPr="00FB4ED8" w:rsidR="00C726BE" w:rsidP="005B2655" w:rsidRDefault="00AD0DBB" w14:paraId="08221D23" w14:textId="57B685B1">
      <w:pPr>
        <w:pStyle w:val="Pkorras"/>
        <w:spacing w:before="0" w:after="0"/>
        <w:rPr>
          <w:rFonts w:cstheme="minorHAnsi"/>
          <w:szCs w:val="22"/>
        </w:rPr>
      </w:pPr>
      <w:r w:rsidRPr="00FB4ED8">
        <w:rPr>
          <w:rFonts w:cstheme="minorHAnsi"/>
          <w:szCs w:val="22"/>
        </w:rPr>
        <w:t>Päevakorras</w:t>
      </w:r>
      <w:r w:rsidRPr="00FB4ED8" w:rsidR="00C726BE">
        <w:rPr>
          <w:rFonts w:cstheme="minorHAnsi"/>
          <w:szCs w:val="22"/>
        </w:rPr>
        <w:t>:</w:t>
      </w:r>
    </w:p>
    <w:p w:rsidRPr="00B4175A" w:rsidR="00B4175A" w:rsidP="7EC27459" w:rsidRDefault="00765B3D" w14:paraId="58130D4E" w14:textId="6D76FBDF">
      <w:pPr>
        <w:pStyle w:val="Loetelu"/>
        <w:spacing w:after="0"/>
        <w:rPr>
          <w:rFonts w:cs="Calibri" w:cstheme="minorAscii"/>
        </w:rPr>
      </w:pPr>
      <w:r w:rsidRPr="3CB1C48E" w:rsidR="1485E952">
        <w:rPr>
          <w:rFonts w:cs="Calibri" w:cstheme="minorAscii"/>
        </w:rPr>
        <w:t>S</w:t>
      </w:r>
      <w:r w:rsidRPr="3CB1C48E" w:rsidR="1912E2BE">
        <w:rPr>
          <w:rFonts w:cs="Calibri" w:cstheme="minorAscii"/>
        </w:rPr>
        <w:t>oovituste koostamise protsessi ülevaade</w:t>
      </w:r>
    </w:p>
    <w:p w:rsidRPr="00B4175A" w:rsidR="00B4175A" w:rsidP="7EC27459" w:rsidRDefault="00765B3D" w14:paraId="467F913E" w14:textId="5A89E9F4">
      <w:pPr>
        <w:pStyle w:val="Loetelu"/>
        <w:spacing w:after="0"/>
        <w:rPr>
          <w:rFonts w:cs="Calibri" w:cstheme="minorAscii"/>
        </w:rPr>
      </w:pPr>
      <w:r w:rsidRPr="3CB1C48E" w:rsidR="408DC1F9">
        <w:rPr>
          <w:rFonts w:cs="Calibri" w:cstheme="minorAscii"/>
        </w:rPr>
        <w:t>S</w:t>
      </w:r>
      <w:r w:rsidRPr="3CB1C48E" w:rsidR="422C3585">
        <w:rPr>
          <w:rFonts w:cs="Calibri" w:cstheme="minorAscii"/>
        </w:rPr>
        <w:t>oovituste lühendi käsitlus</w:t>
      </w:r>
    </w:p>
    <w:p w:rsidRPr="00B4175A" w:rsidR="00B4175A" w:rsidP="00B4175A" w:rsidRDefault="00765B3D" w14:paraId="26F3CB12" w14:textId="7714717E">
      <w:pPr>
        <w:pStyle w:val="Loetelu"/>
        <w:numPr>
          <w:ilvl w:val="0"/>
          <w:numId w:val="23"/>
        </w:numPr>
        <w:spacing w:after="0"/>
        <w:rPr>
          <w:rFonts w:cstheme="minorHAnsi"/>
        </w:rPr>
      </w:pPr>
      <w:r>
        <w:rPr>
          <w:rFonts w:cstheme="minorHAnsi"/>
        </w:rPr>
        <w:t>A</w:t>
      </w:r>
      <w:r w:rsidRPr="00B4175A" w:rsidR="00B4175A">
        <w:rPr>
          <w:rFonts w:cstheme="minorHAnsi"/>
        </w:rPr>
        <w:t>lkoholi ühikud ja "soovitused"</w:t>
      </w:r>
    </w:p>
    <w:p w:rsidRPr="00B4175A" w:rsidR="00B4175A" w:rsidP="00B4175A" w:rsidRDefault="00765B3D" w14:paraId="71C23951" w14:textId="15A9C9F3">
      <w:pPr>
        <w:pStyle w:val="Loetelu"/>
        <w:numPr>
          <w:ilvl w:val="0"/>
          <w:numId w:val="23"/>
        </w:numPr>
        <w:spacing w:after="0"/>
        <w:rPr>
          <w:rFonts w:cstheme="minorHAnsi"/>
        </w:rPr>
      </w:pPr>
      <w:r>
        <w:rPr>
          <w:rFonts w:cstheme="minorHAnsi"/>
        </w:rPr>
        <w:t>M</w:t>
      </w:r>
      <w:r w:rsidRPr="00B4175A" w:rsidR="00B4175A">
        <w:rPr>
          <w:rFonts w:cstheme="minorHAnsi"/>
        </w:rPr>
        <w:t>uud jooksvad küsimused</w:t>
      </w:r>
    </w:p>
    <w:p w:rsidR="00763535" w:rsidP="3CB1C48E" w:rsidRDefault="00763535" w14:paraId="09EE0882" w14:textId="77777777">
      <w:pPr>
        <w:pStyle w:val="Loetelu"/>
        <w:numPr>
          <w:ilvl w:val="0"/>
          <w:numId w:val="0"/>
        </w:numPr>
        <w:spacing w:after="0"/>
        <w:rPr>
          <w:rFonts w:cs="Calibri" w:cstheme="minorAscii"/>
        </w:rPr>
      </w:pPr>
    </w:p>
    <w:p w:rsidR="3CB1C48E" w:rsidP="3CB1C48E" w:rsidRDefault="3CB1C48E" w14:paraId="58DB25D9" w14:textId="14888677">
      <w:pPr>
        <w:pStyle w:val="Loetelu"/>
        <w:numPr>
          <w:ilvl w:val="0"/>
          <w:numId w:val="0"/>
        </w:numPr>
        <w:spacing w:after="0"/>
        <w:rPr>
          <w:rFonts w:cs="Calibri" w:cstheme="minorAscii"/>
        </w:rPr>
      </w:pPr>
    </w:p>
    <w:p w:rsidR="008B22E6" w:rsidP="3CB1C48E" w:rsidRDefault="008B22E6" w14:paraId="67747DD3" w14:textId="2B89BE1E">
      <w:pPr>
        <w:pStyle w:val="Pevakorrapunkt"/>
        <w:spacing w:before="0"/>
        <w:rPr/>
      </w:pPr>
      <w:r w:rsidR="26AB6D97">
        <w:rPr/>
        <w:t>Soovituste koostamise protsessi ülevaade</w:t>
      </w:r>
    </w:p>
    <w:p w:rsidR="4A194705" w:rsidP="3CB1C48E" w:rsidRDefault="4A194705" w14:paraId="167769DA" w14:textId="0DD41D70">
      <w:pPr>
        <w:pStyle w:val="Pevakorrapunkt"/>
        <w:numPr>
          <w:ilvl w:val="0"/>
          <w:numId w:val="0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b w:val="0"/>
          <w:bCs w:val="0"/>
        </w:rPr>
      </w:pPr>
      <w:r w:rsidR="4A194705">
        <w:rPr>
          <w:b w:val="0"/>
          <w:bCs w:val="0"/>
        </w:rPr>
        <w:t>Praeguseks</w:t>
      </w:r>
      <w:r w:rsidR="020D2E68">
        <w:rPr>
          <w:b w:val="0"/>
          <w:bCs w:val="0"/>
        </w:rPr>
        <w:t xml:space="preserve"> on valminud ning viimaste täpsustuste ja viimistluste ootel liikumissoovituste ja toiduohutuse</w:t>
      </w:r>
      <w:r w:rsidR="4A194705">
        <w:rPr>
          <w:b w:val="0"/>
          <w:bCs w:val="0"/>
        </w:rPr>
        <w:t xml:space="preserve"> </w:t>
      </w:r>
      <w:r w:rsidR="3097F12E">
        <w:rPr>
          <w:b w:val="0"/>
          <w:bCs w:val="0"/>
        </w:rPr>
        <w:t xml:space="preserve">peatükid, samuti on puhastamisel toitumissoovitused, mis eeldatavasti valmivad aprilli lõpuks. Toiduohutuse </w:t>
      </w:r>
      <w:r w:rsidR="3097F12E">
        <w:rPr>
          <w:b w:val="0"/>
          <w:bCs w:val="0"/>
        </w:rPr>
        <w:t>peatük</w:t>
      </w:r>
      <w:r w:rsidR="1FB751F2">
        <w:rPr>
          <w:b w:val="0"/>
          <w:bCs w:val="0"/>
        </w:rPr>
        <w:t>k</w:t>
      </w:r>
      <w:r w:rsidR="3097F12E">
        <w:rPr>
          <w:b w:val="0"/>
          <w:bCs w:val="0"/>
        </w:rPr>
        <w:t xml:space="preserve"> on veel ülevaatamisel ja viimaste täienduste tegemisel.</w:t>
      </w:r>
      <w:r w:rsidR="2327911F">
        <w:rPr>
          <w:b w:val="0"/>
          <w:bCs w:val="0"/>
        </w:rPr>
        <w:t xml:space="preserve"> Toid</w:t>
      </w:r>
      <w:r w:rsidR="2327911F">
        <w:rPr>
          <w:b w:val="0"/>
          <w:bCs w:val="0"/>
        </w:rPr>
        <w:t xml:space="preserve">usoovituste peatükid on </w:t>
      </w:r>
      <w:r w:rsidR="52F13636">
        <w:rPr>
          <w:b w:val="0"/>
          <w:bCs w:val="0"/>
        </w:rPr>
        <w:t xml:space="preserve">saadetud </w:t>
      </w:r>
      <w:r w:rsidR="2327911F">
        <w:rPr>
          <w:b w:val="0"/>
          <w:bCs w:val="0"/>
        </w:rPr>
        <w:t>suure</w:t>
      </w:r>
      <w:r w:rsidR="705B6760">
        <w:rPr>
          <w:b w:val="0"/>
          <w:bCs w:val="0"/>
        </w:rPr>
        <w:t>le</w:t>
      </w:r>
      <w:r w:rsidR="2327911F">
        <w:rPr>
          <w:b w:val="0"/>
          <w:bCs w:val="0"/>
        </w:rPr>
        <w:t xml:space="preserve"> töögr</w:t>
      </w:r>
      <w:r w:rsidR="2327911F">
        <w:rPr>
          <w:b w:val="0"/>
          <w:bCs w:val="0"/>
        </w:rPr>
        <w:t>upi</w:t>
      </w:r>
      <w:r w:rsidR="0D603367">
        <w:rPr>
          <w:b w:val="0"/>
          <w:bCs w:val="0"/>
        </w:rPr>
        <w:t>le</w:t>
      </w:r>
      <w:r w:rsidR="2327911F">
        <w:rPr>
          <w:b w:val="0"/>
          <w:bCs w:val="0"/>
        </w:rPr>
        <w:t xml:space="preserve"> ülevaa</w:t>
      </w:r>
      <w:r w:rsidR="47DF5391">
        <w:rPr>
          <w:b w:val="0"/>
          <w:bCs w:val="0"/>
        </w:rPr>
        <w:t>tamiseks</w:t>
      </w:r>
      <w:r w:rsidR="2327911F">
        <w:rPr>
          <w:b w:val="0"/>
          <w:bCs w:val="0"/>
        </w:rPr>
        <w:t>. Valminud on k</w:t>
      </w:r>
      <w:r w:rsidR="54533F4E">
        <w:rPr>
          <w:b w:val="0"/>
          <w:bCs w:val="0"/>
        </w:rPr>
        <w:t xml:space="preserve">a söömismustrite peatükk, mis läheb </w:t>
      </w:r>
      <w:r w:rsidR="018A4A29">
        <w:rPr>
          <w:b w:val="0"/>
          <w:bCs w:val="0"/>
        </w:rPr>
        <w:t xml:space="preserve">lähiajal suurele </w:t>
      </w:r>
      <w:r w:rsidR="54533F4E">
        <w:rPr>
          <w:b w:val="0"/>
          <w:bCs w:val="0"/>
        </w:rPr>
        <w:t>töögrupile koos energiapeatükiga ülevaatamisele.</w:t>
      </w:r>
    </w:p>
    <w:p w:rsidR="65F05E5D" w:rsidP="3CB1C48E" w:rsidRDefault="65F05E5D" w14:paraId="43DE694C" w14:textId="365F9D19">
      <w:pPr>
        <w:pStyle w:val="Pevakorrapunkt"/>
        <w:numPr>
          <w:ilvl w:val="0"/>
          <w:numId w:val="0"/>
        </w:numPr>
        <w:suppressLineNumbers w:val="0"/>
        <w:bidi w:val="0"/>
        <w:spacing w:before="0" w:beforeAutospacing="off" w:after="0" w:afterAutospacing="off" w:line="240" w:lineRule="auto"/>
        <w:ind w:left="0" w:right="0" w:hanging="0"/>
        <w:jc w:val="left"/>
        <w:rPr>
          <w:b w:val="0"/>
          <w:bCs w:val="0"/>
        </w:rPr>
      </w:pPr>
      <w:r w:rsidR="65F05E5D">
        <w:rPr>
          <w:b w:val="0"/>
          <w:bCs w:val="0"/>
        </w:rPr>
        <w:t>Kavandatud ajagraafiku kohaselt on plaanis saata valminud osad keelendusse juuni alguses.</w:t>
      </w:r>
      <w:r w:rsidR="3090C36F">
        <w:rPr>
          <w:b w:val="0"/>
          <w:bCs w:val="0"/>
        </w:rPr>
        <w:t xml:space="preserve"> </w:t>
      </w:r>
      <w:r w:rsidR="65F05E5D">
        <w:rPr>
          <w:b w:val="0"/>
          <w:bCs w:val="0"/>
        </w:rPr>
        <w:t>Avalik arutelu lükkub  augustisse-septembrisse. Tegeletak</w:t>
      </w:r>
      <w:r w:rsidR="29B78250">
        <w:rPr>
          <w:b w:val="0"/>
          <w:bCs w:val="0"/>
        </w:rPr>
        <w:t>se avaliku arutelu läbiviimise</w:t>
      </w:r>
      <w:r w:rsidR="1F8304F9">
        <w:rPr>
          <w:b w:val="0"/>
          <w:bCs w:val="0"/>
        </w:rPr>
        <w:t xml:space="preserve"> korraldamise</w:t>
      </w:r>
      <w:r w:rsidR="29B78250">
        <w:rPr>
          <w:b w:val="0"/>
          <w:bCs w:val="0"/>
        </w:rPr>
        <w:t xml:space="preserve"> ja </w:t>
      </w:r>
      <w:r w:rsidR="29B78250">
        <w:rPr>
          <w:b w:val="0"/>
          <w:bCs w:val="0"/>
        </w:rPr>
        <w:t>kommuni</w:t>
      </w:r>
      <w:r w:rsidR="29B78250">
        <w:rPr>
          <w:b w:val="0"/>
          <w:bCs w:val="0"/>
        </w:rPr>
        <w:t>katsiooniplaani väljatöötamisega.</w:t>
      </w:r>
    </w:p>
    <w:p w:rsidR="00287720" w:rsidP="3CB1C48E" w:rsidRDefault="00287720" w14:paraId="30AF1353" w14:textId="77777777">
      <w:pPr>
        <w:pStyle w:val="Pevakorrapunkt"/>
        <w:numPr>
          <w:ilvl w:val="0"/>
          <w:numId w:val="0"/>
        </w:numPr>
        <w:spacing w:before="0"/>
        <w:rPr>
          <w:b w:val="0"/>
          <w:bCs w:val="0"/>
        </w:rPr>
      </w:pPr>
    </w:p>
    <w:p w:rsidR="3CB1C48E" w:rsidP="3CB1C48E" w:rsidRDefault="3CB1C48E" w14:paraId="27A3FAC5" w14:textId="25C87042">
      <w:pPr>
        <w:pStyle w:val="Pevakorrapunkt"/>
        <w:numPr>
          <w:ilvl w:val="0"/>
          <w:numId w:val="0"/>
        </w:numPr>
        <w:spacing w:before="0"/>
        <w:rPr>
          <w:b w:val="0"/>
          <w:bCs w:val="0"/>
        </w:rPr>
      </w:pPr>
    </w:p>
    <w:p w:rsidR="00EB7B00" w:rsidP="3CB1C48E" w:rsidRDefault="00EB7B00" w14:paraId="2CE92499" w14:textId="3A5522FF">
      <w:pPr>
        <w:pStyle w:val="Pevakorrapunkt"/>
        <w:spacing w:before="0"/>
        <w:rPr>
          <w:b w:val="1"/>
          <w:bCs w:val="1"/>
        </w:rPr>
      </w:pPr>
      <w:r w:rsidRPr="3CB1C48E" w:rsidR="70C1F98C">
        <w:rPr>
          <w:b w:val="1"/>
          <w:bCs w:val="1"/>
        </w:rPr>
        <w:t>Soovituste lühendi käsitlus</w:t>
      </w:r>
    </w:p>
    <w:p w:rsidRPr="00ED65B0" w:rsidR="00421BF7" w:rsidP="3CB1C48E" w:rsidRDefault="00421BF7" w14:paraId="47E180CF" w14:textId="59F75856">
      <w:pPr>
        <w:pStyle w:val="Pevakorrapunkt"/>
        <w:numPr>
          <w:ilvl w:val="0"/>
          <w:numId w:val="0"/>
        </w:numPr>
        <w:spacing w:before="0"/>
        <w:ind w:left="0"/>
        <w:rPr>
          <w:b w:val="0"/>
          <w:bCs w:val="0"/>
        </w:rPr>
      </w:pPr>
      <w:r w:rsidR="52D93A93">
        <w:rPr>
          <w:b w:val="0"/>
          <w:bCs w:val="0"/>
        </w:rPr>
        <w:t xml:space="preserve">Hetkel selles osas </w:t>
      </w:r>
      <w:r w:rsidR="3C6A05B2">
        <w:rPr>
          <w:b w:val="0"/>
          <w:bCs w:val="0"/>
        </w:rPr>
        <w:t xml:space="preserve">arutelu ei toimunud ning kinnitati, et see vajab pigem koostööd kommunikatsiooni ekspertidega, mitte niivõrd töörühma </w:t>
      </w:r>
      <w:r w:rsidR="52D93A93">
        <w:rPr>
          <w:b w:val="0"/>
          <w:bCs w:val="0"/>
        </w:rPr>
        <w:t>otsust</w:t>
      </w:r>
      <w:r w:rsidR="62675F30">
        <w:rPr>
          <w:b w:val="0"/>
          <w:bCs w:val="0"/>
        </w:rPr>
        <w:t>.</w:t>
      </w:r>
    </w:p>
    <w:p w:rsidRPr="00ED65B0" w:rsidR="00421BF7" w:rsidP="3CB1C48E" w:rsidRDefault="00421BF7" w14:paraId="6809F0EA" w14:textId="6D431E2D">
      <w:pPr>
        <w:pStyle w:val="Pevakorrapunkt"/>
        <w:numPr>
          <w:ilvl w:val="0"/>
          <w:numId w:val="0"/>
        </w:numPr>
        <w:spacing w:before="0"/>
        <w:ind w:left="0"/>
        <w:rPr>
          <w:b w:val="0"/>
          <w:bCs w:val="0"/>
        </w:rPr>
      </w:pPr>
    </w:p>
    <w:p w:rsidRPr="00ED65B0" w:rsidR="00421BF7" w:rsidP="3CB1C48E" w:rsidRDefault="00421BF7" w14:paraId="70D8E71D" w14:textId="2E8ABAA1">
      <w:pPr>
        <w:pStyle w:val="Pevakorrapunkt"/>
        <w:numPr>
          <w:ilvl w:val="0"/>
          <w:numId w:val="0"/>
        </w:numPr>
        <w:spacing w:before="0"/>
        <w:ind w:left="0"/>
        <w:rPr>
          <w:b w:val="0"/>
          <w:bCs w:val="0"/>
        </w:rPr>
      </w:pPr>
    </w:p>
    <w:p w:rsidRPr="00ED65B0" w:rsidR="00421BF7" w:rsidP="3CB1C48E" w:rsidRDefault="00421BF7" w14:paraId="693C1400" w14:textId="295B1A38">
      <w:pPr>
        <w:pStyle w:val="Pevakorrapunkt"/>
        <w:spacing w:before="0"/>
        <w:rPr>
          <w:b w:val="1"/>
          <w:bCs w:val="1"/>
        </w:rPr>
      </w:pPr>
      <w:r w:rsidRPr="3CB1C48E" w:rsidR="0EAB7793">
        <w:rPr>
          <w:b w:val="1"/>
          <w:bCs w:val="1"/>
        </w:rPr>
        <w:t>Alkoholi ühikud ja “soovitused”</w:t>
      </w:r>
    </w:p>
    <w:p w:rsidRPr="00ED65B0" w:rsidR="00421BF7" w:rsidP="3CB1C48E" w:rsidRDefault="00421BF7" w14:paraId="0A0998C8" w14:textId="0BDD09F8">
      <w:pPr>
        <w:pStyle w:val="Pevakorrapunkt"/>
        <w:numPr>
          <w:ilvl w:val="0"/>
          <w:numId w:val="0"/>
        </w:numPr>
        <w:suppressLineNumbers w:val="0"/>
        <w:bidi w:val="0"/>
        <w:spacing w:before="240" w:beforeAutospacing="off" w:after="0" w:afterAutospacing="off" w:line="240" w:lineRule="auto"/>
        <w:ind w:left="0" w:right="0" w:hanging="0"/>
        <w:jc w:val="left"/>
        <w:rPr>
          <w:b w:val="0"/>
          <w:bCs w:val="0"/>
        </w:rPr>
      </w:pPr>
      <w:r w:rsidR="0EAB7793">
        <w:rPr>
          <w:b w:val="0"/>
          <w:bCs w:val="0"/>
        </w:rPr>
        <w:t>Otsustati, et sarnaselt Põhjamaa</w:t>
      </w:r>
      <w:r w:rsidR="5817A850">
        <w:rPr>
          <w:b w:val="0"/>
          <w:bCs w:val="0"/>
        </w:rPr>
        <w:t xml:space="preserve">de ja Soome toidusoovitustele ei lisata </w:t>
      </w:r>
      <w:r w:rsidR="0EAB7793">
        <w:rPr>
          <w:b w:val="0"/>
          <w:bCs w:val="0"/>
        </w:rPr>
        <w:t xml:space="preserve">ETLS raamatusse alkoholi ühikuid </w:t>
      </w:r>
      <w:r w:rsidR="5D0E415A">
        <w:rPr>
          <w:b w:val="0"/>
          <w:bCs w:val="0"/>
        </w:rPr>
        <w:t>ega</w:t>
      </w:r>
      <w:r w:rsidR="33AC0D85">
        <w:rPr>
          <w:b w:val="0"/>
          <w:bCs w:val="0"/>
        </w:rPr>
        <w:t xml:space="preserve"> numbrilis</w:t>
      </w:r>
      <w:r w:rsidR="75983E09">
        <w:rPr>
          <w:b w:val="0"/>
          <w:bCs w:val="0"/>
        </w:rPr>
        <w:t>i</w:t>
      </w:r>
      <w:r w:rsidR="33AC0D85">
        <w:rPr>
          <w:b w:val="0"/>
          <w:bCs w:val="0"/>
        </w:rPr>
        <w:t xml:space="preserve"> </w:t>
      </w:r>
      <w:r w:rsidR="495BC2CD">
        <w:rPr>
          <w:b w:val="0"/>
          <w:bCs w:val="0"/>
        </w:rPr>
        <w:t>riski</w:t>
      </w:r>
      <w:r w:rsidR="33AC0D85">
        <w:rPr>
          <w:b w:val="0"/>
          <w:bCs w:val="0"/>
        </w:rPr>
        <w:t>piir</w:t>
      </w:r>
      <w:r w:rsidR="75B4FEE0">
        <w:rPr>
          <w:b w:val="0"/>
          <w:bCs w:val="0"/>
        </w:rPr>
        <w:t>e</w:t>
      </w:r>
      <w:r w:rsidR="33AC0D85">
        <w:rPr>
          <w:b w:val="0"/>
          <w:bCs w:val="0"/>
        </w:rPr>
        <w:t xml:space="preserve"> </w:t>
      </w:r>
      <w:r w:rsidR="35F73AE1">
        <w:rPr>
          <w:b w:val="0"/>
          <w:bCs w:val="0"/>
        </w:rPr>
        <w:t xml:space="preserve">ning </w:t>
      </w:r>
      <w:r w:rsidR="17F969AB">
        <w:rPr>
          <w:b w:val="0"/>
          <w:bCs w:val="0"/>
        </w:rPr>
        <w:t>l</w:t>
      </w:r>
      <w:r w:rsidR="35F73AE1">
        <w:rPr>
          <w:b w:val="0"/>
          <w:bCs w:val="0"/>
        </w:rPr>
        <w:t>äbiva sõnumina jääb kõlama see, et ei ole olemas ohutut alkohoolsete jookide tarvitamise tase</w:t>
      </w:r>
      <w:r w:rsidR="6D4089FA">
        <w:rPr>
          <w:b w:val="0"/>
          <w:bCs w:val="0"/>
        </w:rPr>
        <w:t>t</w:t>
      </w:r>
      <w:r w:rsidR="6119B27F">
        <w:rPr>
          <w:b w:val="0"/>
          <w:bCs w:val="0"/>
        </w:rPr>
        <w:t xml:space="preserve">. Selle asemel </w:t>
      </w:r>
      <w:r w:rsidR="0EAB7793">
        <w:rPr>
          <w:b w:val="0"/>
          <w:bCs w:val="0"/>
        </w:rPr>
        <w:t>vi</w:t>
      </w:r>
      <w:r w:rsidR="0EAB7793">
        <w:rPr>
          <w:b w:val="0"/>
          <w:bCs w:val="0"/>
        </w:rPr>
        <w:t xml:space="preserve">idatakse ravijuhendile, kus on leitavad täpsemad riskipiirid ja piirmäärad. </w:t>
      </w:r>
    </w:p>
    <w:p w:rsidRPr="00ED65B0" w:rsidR="00421BF7" w:rsidP="3CB1C48E" w:rsidRDefault="00421BF7" w14:paraId="50DBB3BD" w14:textId="22C3C6C9">
      <w:pPr>
        <w:pStyle w:val="Pevakorrapunkt"/>
        <w:numPr>
          <w:ilvl w:val="0"/>
          <w:numId w:val="0"/>
        </w:numPr>
        <w:suppressLineNumbers w:val="0"/>
        <w:bidi w:val="0"/>
        <w:spacing w:before="240" w:beforeAutospacing="off" w:after="0" w:afterAutospacing="off" w:line="240" w:lineRule="auto"/>
        <w:ind w:left="0" w:right="0" w:hanging="0"/>
        <w:jc w:val="left"/>
        <w:rPr>
          <w:b w:val="0"/>
          <w:bCs w:val="0"/>
        </w:rPr>
      </w:pPr>
    </w:p>
    <w:p w:rsidRPr="00ED65B0" w:rsidR="00421BF7" w:rsidP="3CB1C48E" w:rsidRDefault="00421BF7" w14:paraId="18AF5D57" w14:textId="0E23B74E">
      <w:pPr>
        <w:pStyle w:val="Pevakorrapunkt"/>
        <w:numPr>
          <w:ilvl w:val="0"/>
          <w:numId w:val="0"/>
        </w:numPr>
        <w:suppressLineNumbers w:val="0"/>
        <w:bidi w:val="0"/>
        <w:spacing w:before="240" w:beforeAutospacing="off" w:after="0" w:afterAutospacing="off" w:line="240" w:lineRule="auto"/>
        <w:ind w:left="0" w:right="0" w:hanging="360"/>
        <w:jc w:val="left"/>
        <w:rPr>
          <w:b w:val="1"/>
          <w:bCs w:val="1"/>
          <w:sz w:val="22"/>
          <w:szCs w:val="22"/>
        </w:rPr>
      </w:pPr>
    </w:p>
    <w:p w:rsidR="004370A9" w:rsidP="3CB1C48E" w:rsidRDefault="004370A9" w14:paraId="4CFA8A68" w14:textId="71CE343A">
      <w:pPr>
        <w:pStyle w:val="Pevakorrapunkt"/>
        <w:spacing w:before="0"/>
        <w:rPr>
          <w:b w:val="1"/>
          <w:bCs w:val="1"/>
        </w:rPr>
      </w:pPr>
      <w:r w:rsidRPr="3CB1C48E" w:rsidR="48304772">
        <w:rPr>
          <w:b w:val="1"/>
          <w:bCs w:val="1"/>
        </w:rPr>
        <w:t>Muud jooksvad küsimused</w:t>
      </w:r>
    </w:p>
    <w:p w:rsidR="004370A9" w:rsidP="3CB1C48E" w:rsidRDefault="004370A9" w14:paraId="078C08E2" w14:textId="0CF4A736">
      <w:pPr>
        <w:pStyle w:val="Pevakorrapunkt"/>
        <w:numPr>
          <w:ilvl w:val="0"/>
          <w:numId w:val="0"/>
        </w:numPr>
        <w:spacing w:before="0"/>
        <w:ind w:left="0"/>
        <w:rPr>
          <w:b w:val="0"/>
          <w:bCs w:val="0"/>
        </w:rPr>
      </w:pPr>
      <w:r w:rsidR="1EF327B5">
        <w:rPr>
          <w:b w:val="0"/>
          <w:bCs w:val="0"/>
        </w:rPr>
        <w:t xml:space="preserve">Arutlusel oli, kas metodoloogiline käsitlus võimaldab kasutada </w:t>
      </w:r>
      <w:r w:rsidR="53DC1931">
        <w:rPr>
          <w:b w:val="0"/>
          <w:bCs w:val="0"/>
        </w:rPr>
        <w:t>soovituste pealkirjas unesoovitusi.</w:t>
      </w:r>
      <w:r w:rsidR="2FDC87A4">
        <w:rPr>
          <w:b w:val="0"/>
          <w:bCs w:val="0"/>
        </w:rPr>
        <w:t xml:space="preserve"> Lisaks arutati ka, kas soovitustes kajastada toidukordade</w:t>
      </w:r>
      <w:r w:rsidR="04E5B20F">
        <w:rPr>
          <w:b w:val="0"/>
          <w:bCs w:val="0"/>
        </w:rPr>
        <w:t xml:space="preserve"> </w:t>
      </w:r>
      <w:r w:rsidR="2FDC87A4">
        <w:rPr>
          <w:b w:val="0"/>
          <w:bCs w:val="0"/>
        </w:rPr>
        <w:t>osakaalusid</w:t>
      </w:r>
      <w:r w:rsidR="29A3AB21">
        <w:rPr>
          <w:b w:val="0"/>
          <w:bCs w:val="0"/>
        </w:rPr>
        <w:t xml:space="preserve"> kogu päevasest energiatarbimisest või käsitleda läbiva s</w:t>
      </w:r>
      <w:r w:rsidR="4FA7DBB9">
        <w:rPr>
          <w:b w:val="0"/>
          <w:bCs w:val="0"/>
        </w:rPr>
        <w:t>õnumi</w:t>
      </w:r>
      <w:r w:rsidR="29A3AB21">
        <w:rPr>
          <w:b w:val="0"/>
          <w:bCs w:val="0"/>
        </w:rPr>
        <w:t xml:space="preserve">na </w:t>
      </w:r>
      <w:r w:rsidR="5EADFBF1">
        <w:rPr>
          <w:b w:val="0"/>
          <w:bCs w:val="0"/>
        </w:rPr>
        <w:t>toidukordade regulaarsuse olulisust</w:t>
      </w:r>
      <w:r w:rsidR="118A5490">
        <w:rPr>
          <w:b w:val="0"/>
          <w:bCs w:val="0"/>
        </w:rPr>
        <w:t xml:space="preserve">. Selles osas </w:t>
      </w:r>
      <w:r w:rsidR="27F48181">
        <w:rPr>
          <w:b w:val="0"/>
          <w:bCs w:val="0"/>
        </w:rPr>
        <w:t>vaadatakse ül</w:t>
      </w:r>
      <w:r w:rsidR="118A5490">
        <w:rPr>
          <w:b w:val="0"/>
          <w:bCs w:val="0"/>
        </w:rPr>
        <w:t>e toidukordade jaotuse ja osakaalude tõenduspõhisus ning vaadatakse üle soovituste p</w:t>
      </w:r>
      <w:r w:rsidR="70825819">
        <w:rPr>
          <w:b w:val="0"/>
          <w:bCs w:val="0"/>
        </w:rPr>
        <w:t>eatükkides</w:t>
      </w:r>
      <w:r w:rsidR="118A5490">
        <w:rPr>
          <w:b w:val="0"/>
          <w:bCs w:val="0"/>
        </w:rPr>
        <w:t xml:space="preserve"> käsitletud regulaarsus</w:t>
      </w:r>
      <w:r w:rsidR="55776A03">
        <w:rPr>
          <w:b w:val="0"/>
          <w:bCs w:val="0"/>
        </w:rPr>
        <w:t>.</w:t>
      </w:r>
      <w:r w:rsidR="48304772">
        <w:rPr>
          <w:b w:val="0"/>
          <w:bCs w:val="0"/>
        </w:rPr>
        <w:t xml:space="preserve"> Kinnitati soovitusena 90</w:t>
      </w:r>
      <w:r w:rsidR="4014B548">
        <w:rPr>
          <w:b w:val="0"/>
          <w:bCs w:val="0"/>
        </w:rPr>
        <w:t xml:space="preserve"> g täisteravilj</w:t>
      </w:r>
      <w:r w:rsidR="1842874D">
        <w:rPr>
          <w:b w:val="0"/>
          <w:bCs w:val="0"/>
        </w:rPr>
        <w:t>u</w:t>
      </w:r>
      <w:r w:rsidR="4014B548">
        <w:rPr>
          <w:b w:val="0"/>
          <w:bCs w:val="0"/>
        </w:rPr>
        <w:t xml:space="preserve"> päevas, nii nagu seda on soovitatud Põhjamaade toidusoovitustes. Samuti otsustati lisada täiend</w:t>
      </w:r>
      <w:r w:rsidR="0C34699A">
        <w:rPr>
          <w:b w:val="0"/>
          <w:bCs w:val="0"/>
        </w:rPr>
        <w:t>usena</w:t>
      </w:r>
      <w:r w:rsidR="4014B548">
        <w:rPr>
          <w:b w:val="0"/>
          <w:bCs w:val="0"/>
        </w:rPr>
        <w:t xml:space="preserve"> toidusoovituste</w:t>
      </w:r>
      <w:r w:rsidR="4014B548">
        <w:rPr>
          <w:b w:val="0"/>
          <w:bCs w:val="0"/>
        </w:rPr>
        <w:t xml:space="preserve"> </w:t>
      </w:r>
      <w:r w:rsidR="764453BE">
        <w:rPr>
          <w:b w:val="0"/>
          <w:bCs w:val="0"/>
        </w:rPr>
        <w:t>alagrupi</w:t>
      </w:r>
      <w:r w:rsidR="71C4E05C">
        <w:rPr>
          <w:b w:val="0"/>
          <w:bCs w:val="0"/>
        </w:rPr>
        <w:t>le “linnuliha” viide jänesel</w:t>
      </w:r>
      <w:r w:rsidR="71C4E05C">
        <w:rPr>
          <w:b w:val="0"/>
          <w:bCs w:val="0"/>
        </w:rPr>
        <w:t>iste lihale</w:t>
      </w:r>
      <w:r w:rsidR="783684EA">
        <w:rPr>
          <w:b w:val="0"/>
          <w:bCs w:val="0"/>
        </w:rPr>
        <w:t>. Lepiti kokku termini “vähk” kasutamine ETLS raamatus.</w:t>
      </w:r>
    </w:p>
    <w:p w:rsidR="004370A9" w:rsidP="3CB1C48E" w:rsidRDefault="004370A9" w14:paraId="4B1FC020" w14:textId="75327E3B">
      <w:pPr>
        <w:pStyle w:val="Pevakorrapunkt"/>
        <w:numPr>
          <w:ilvl w:val="0"/>
          <w:numId w:val="0"/>
        </w:numPr>
        <w:spacing w:before="0"/>
        <w:ind w:left="0"/>
        <w:rPr>
          <w:b w:val="1"/>
          <w:bCs w:val="1"/>
          <w:sz w:val="22"/>
          <w:szCs w:val="22"/>
        </w:rPr>
      </w:pPr>
    </w:p>
    <w:p w:rsidR="00975DBC" w:rsidP="00EB7B00" w:rsidRDefault="00975DBC" w14:paraId="31975C7D" w14:textId="77777777">
      <w:pPr>
        <w:pStyle w:val="Pevakorrapunkt"/>
        <w:numPr>
          <w:ilvl w:val="0"/>
          <w:numId w:val="0"/>
        </w:numPr>
        <w:spacing w:before="0"/>
        <w:rPr>
          <w:b w:val="0"/>
          <w:bCs/>
        </w:rPr>
      </w:pPr>
    </w:p>
    <w:p w:rsidR="000F099E" w:rsidP="00EB7B00" w:rsidRDefault="006C2B27" w14:paraId="30CA8965" w14:textId="7D042ABB">
      <w:pPr>
        <w:pStyle w:val="Pevakorrapunkt"/>
        <w:numPr>
          <w:ilvl w:val="0"/>
          <w:numId w:val="0"/>
        </w:numPr>
        <w:spacing w:before="0"/>
        <w:rPr>
          <w:b w:val="0"/>
          <w:bCs/>
        </w:rPr>
      </w:pPr>
      <w:r>
        <w:rPr>
          <w:b w:val="0"/>
          <w:bCs/>
        </w:rPr>
        <w:t>Järgmist kohtumist kokku ei lepitud</w:t>
      </w:r>
      <w:r w:rsidR="2A02872E">
        <w:rPr>
          <w:b w:val="0"/>
        </w:rPr>
        <w:t>, vajadusel toimub see juunikuus</w:t>
      </w:r>
      <w:r w:rsidR="00813788">
        <w:rPr>
          <w:b w:val="0"/>
          <w:bCs/>
        </w:rPr>
        <w:t>.</w:t>
      </w:r>
    </w:p>
    <w:p w:rsidR="00EB7B00" w:rsidP="00EB7B00" w:rsidRDefault="00EB7B00" w14:paraId="279C3AEF" w14:textId="77777777">
      <w:pPr>
        <w:pStyle w:val="Pevakorrapunkt"/>
        <w:numPr>
          <w:ilvl w:val="0"/>
          <w:numId w:val="0"/>
        </w:numPr>
        <w:spacing w:before="0"/>
        <w:rPr>
          <w:b w:val="0"/>
          <w:bCs/>
        </w:rPr>
      </w:pPr>
    </w:p>
    <w:p w:rsidR="00502640" w:rsidP="3CB1C48E" w:rsidRDefault="00502640" w14:paraId="1C9DF18D" w14:textId="033B6118">
      <w:pPr>
        <w:pStyle w:val="Pevakorrapunkt"/>
        <w:numPr>
          <w:ilvl w:val="0"/>
          <w:numId w:val="0"/>
        </w:numPr>
        <w:spacing w:before="0"/>
        <w:ind w:left="0"/>
        <w:rPr>
          <w:b w:val="1"/>
          <w:bCs w:val="1"/>
          <w:sz w:val="22"/>
          <w:szCs w:val="22"/>
        </w:rPr>
      </w:pPr>
    </w:p>
    <w:p w:rsidRPr="00627E23" w:rsidR="00DC3DF6" w:rsidP="005B2655" w:rsidRDefault="00DC3DF6" w14:paraId="14C7D0F2" w14:textId="77777777">
      <w:pPr>
        <w:pStyle w:val="Pevakorrapunkt"/>
        <w:numPr>
          <w:ilvl w:val="0"/>
          <w:numId w:val="0"/>
        </w:numPr>
        <w:spacing w:before="0"/>
        <w:rPr>
          <w:rFonts w:cstheme="minorHAnsi"/>
          <w:b w:val="0"/>
          <w:bCs/>
          <w:szCs w:val="22"/>
        </w:rPr>
      </w:pPr>
    </w:p>
    <w:p w:rsidRPr="001E5C28" w:rsidR="00DC3DF6" w:rsidP="7EC27459" w:rsidRDefault="0060135D" w14:paraId="79151DFA" w14:textId="0288C624">
      <w:pPr>
        <w:pStyle w:val="BodyText"/>
        <w:tabs>
          <w:tab w:val="left" w:pos="4676"/>
        </w:tabs>
        <w:spacing w:after="0"/>
        <w:rPr>
          <w:rFonts w:cs="Calibri" w:cstheme="minorAscii"/>
        </w:rPr>
      </w:pPr>
      <w:r w:rsidRPr="3CB1C48E" w:rsidR="514E42F4">
        <w:rPr>
          <w:rFonts w:cs="Calibri" w:cstheme="minorAscii"/>
        </w:rPr>
        <w:t>(allkirjastatud digitaalselt)</w:t>
      </w:r>
      <w:r>
        <w:tab/>
      </w:r>
      <w:r w:rsidRPr="3CB1C48E" w:rsidR="26DD75FD">
        <w:rPr>
          <w:rFonts w:cs="Calibri" w:cstheme="minorAscii"/>
        </w:rPr>
        <w:t>(allkirjastatud digitaalselt)</w:t>
      </w:r>
    </w:p>
    <w:p w:rsidRPr="001E5C28" w:rsidR="0060135D" w:rsidP="7EC27459" w:rsidRDefault="00C60D7B" w14:paraId="35BB8E57" w14:textId="0F5E3CF5">
      <w:pPr>
        <w:pStyle w:val="BodyText"/>
        <w:tabs>
          <w:tab w:val="left" w:pos="4676"/>
        </w:tabs>
        <w:spacing w:after="0"/>
        <w:rPr>
          <w:rFonts w:cs="Arial" w:cstheme="minorBidi"/>
        </w:rPr>
      </w:pPr>
      <w:r w:rsidRPr="3CB1C48E" w:rsidR="0BCAD796">
        <w:rPr>
          <w:rFonts w:cs="Arial" w:cstheme="minorBidi"/>
        </w:rPr>
        <w:t>T</w:t>
      </w:r>
      <w:r w:rsidRPr="3CB1C48E" w:rsidR="196213E3">
        <w:rPr>
          <w:rFonts w:cs="Arial" w:cstheme="minorBidi"/>
        </w:rPr>
        <w:t xml:space="preserve">uuli </w:t>
      </w:r>
      <w:r w:rsidRPr="3CB1C48E" w:rsidR="196213E3">
        <w:rPr>
          <w:rFonts w:cs="Arial" w:cstheme="minorBidi"/>
        </w:rPr>
        <w:t>Taimur</w:t>
      </w:r>
      <w:r>
        <w:tab/>
      </w:r>
      <w:r w:rsidRPr="3CB1C48E" w:rsidR="3A352050">
        <w:rPr>
          <w:rFonts w:cs="Arial" w:cstheme="minorBidi"/>
        </w:rPr>
        <w:t>Tuuli</w:t>
      </w:r>
      <w:r w:rsidRPr="3CB1C48E" w:rsidR="3A352050">
        <w:rPr>
          <w:rFonts w:cs="Arial" w:cstheme="minorBidi"/>
        </w:rPr>
        <w:t xml:space="preserve"> Taimur</w:t>
      </w:r>
      <w:r>
        <w:tab/>
      </w:r>
    </w:p>
    <w:p w:rsidRPr="001E5C28" w:rsidR="0060135D" w:rsidP="7EC27459" w:rsidRDefault="00737857" w14:paraId="77507C24" w14:textId="59FE30A5">
      <w:pPr>
        <w:pStyle w:val="BodyText"/>
        <w:tabs>
          <w:tab w:val="left" w:pos="4676"/>
        </w:tabs>
        <w:spacing w:after="0"/>
        <w:rPr>
          <w:rFonts w:cs="Calibri" w:cstheme="minorAscii"/>
        </w:rPr>
      </w:pPr>
      <w:r w:rsidRPr="3CB1C48E" w:rsidR="28F898E8">
        <w:rPr>
          <w:rFonts w:cs="Calibri" w:cstheme="minorAscii"/>
        </w:rPr>
        <w:t>juhataja</w:t>
      </w:r>
      <w:r>
        <w:tab/>
      </w:r>
      <w:r w:rsidRPr="3CB1C48E" w:rsidR="0BCAD796">
        <w:rPr>
          <w:rFonts w:cs="Calibri" w:cstheme="minorAscii"/>
        </w:rPr>
        <w:t>protokollija</w:t>
      </w:r>
    </w:p>
    <w:p w:rsidRPr="001E5C28" w:rsidR="00737857" w:rsidP="005B2655" w:rsidRDefault="00737857" w14:paraId="65B7576E" w14:textId="61289862">
      <w:pPr>
        <w:pStyle w:val="BodyText"/>
        <w:tabs>
          <w:tab w:val="left" w:pos="4676"/>
        </w:tabs>
        <w:spacing w:after="0"/>
        <w:rPr>
          <w:rFonts w:cstheme="minorHAnsi"/>
          <w:szCs w:val="22"/>
        </w:rPr>
      </w:pPr>
    </w:p>
    <w:p w:rsidRPr="001E5C28" w:rsidR="008C533F" w:rsidP="005B2655" w:rsidRDefault="008C533F" w14:paraId="45A1F598" w14:textId="77777777">
      <w:pPr>
        <w:spacing w:after="0" w:line="240" w:lineRule="auto"/>
        <w:rPr>
          <w:rFonts w:cstheme="minorHAnsi"/>
        </w:rPr>
      </w:pPr>
    </w:p>
    <w:sectPr w:rsidRPr="001E5C28" w:rsidR="008C533F" w:rsidSect="00933E5B">
      <w:headerReference w:type="default" r:id="rId16"/>
      <w:pgSz w:w="11906" w:h="16838" w:orient="portrait" w:code="9"/>
      <w:pgMar w:top="680" w:right="851" w:bottom="680" w:left="1701" w:header="680" w:footer="680" w:gutter="0"/>
      <w:cols w:space="708"/>
      <w:titlePg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74A25" w:rsidP="008C533F" w:rsidRDefault="00474A25" w14:paraId="573D9CCA" w14:textId="77777777">
      <w:pPr>
        <w:spacing w:after="0" w:line="240" w:lineRule="auto"/>
      </w:pPr>
      <w:r>
        <w:separator/>
      </w:r>
    </w:p>
  </w:endnote>
  <w:endnote w:type="continuationSeparator" w:id="0">
    <w:p w:rsidR="00474A25" w:rsidP="008C533F" w:rsidRDefault="00474A25" w14:paraId="41E1E47D" w14:textId="77777777">
      <w:pPr>
        <w:spacing w:after="0" w:line="240" w:lineRule="auto"/>
      </w:pPr>
      <w:r>
        <w:continuationSeparator/>
      </w:r>
    </w:p>
  </w:endnote>
  <w:endnote w:type="continuationNotice" w:id="1">
    <w:p w:rsidR="00474A25" w:rsidRDefault="00474A25" w14:paraId="413B0F79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74A25" w:rsidP="008C533F" w:rsidRDefault="00474A25" w14:paraId="3CF24062" w14:textId="77777777">
      <w:pPr>
        <w:spacing w:after="0" w:line="240" w:lineRule="auto"/>
      </w:pPr>
      <w:r>
        <w:separator/>
      </w:r>
    </w:p>
  </w:footnote>
  <w:footnote w:type="continuationSeparator" w:id="0">
    <w:p w:rsidR="00474A25" w:rsidP="008C533F" w:rsidRDefault="00474A25" w14:paraId="7D05AFF0" w14:textId="77777777">
      <w:pPr>
        <w:spacing w:after="0" w:line="240" w:lineRule="auto"/>
      </w:pPr>
      <w:r>
        <w:continuationSeparator/>
      </w:r>
    </w:p>
  </w:footnote>
  <w:footnote w:type="continuationNotice" w:id="1">
    <w:p w:rsidR="00474A25" w:rsidRDefault="00474A25" w14:paraId="2A33B2F1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4965421"/>
      <w:docPartObj>
        <w:docPartGallery w:val="Page Numbers (Top of Page)"/>
        <w:docPartUnique/>
      </w:docPartObj>
    </w:sdtPr>
    <w:sdtContent>
      <w:p w:rsidR="008C5235" w:rsidRDefault="008C5235" w14:paraId="35B0F732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E53A58" w:rsidRDefault="00E53A58" w14:paraId="61081300" w14:textId="7777777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7">
    <w:nsid w:val="149bc382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pStyle w:val="Pevakorrapunkt"/>
      <w:lvlText w:val="%1."/>
      <w:lvlJc w:val="left"/>
      <w:pPr>
        <w:ind w:left="0" w:firstLine="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6">
    <w:nsid w:val="ad97186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pStyle w:val="Pevakorrapunkt"/>
      <w:lvlText w:val="%1."/>
      <w:lvlJc w:val="left"/>
      <w:pPr>
        <w:ind w:left="0" w:firstLine="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20C2A25"/>
    <w:multiLevelType w:val="hybridMultilevel"/>
    <w:tmpl w:val="E77C1D0A"/>
    <w:lvl w:ilvl="0" w:tplc="0425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3AA50D3"/>
    <w:multiLevelType w:val="multilevel"/>
    <w:tmpl w:val="F31632C2"/>
    <w:lvl w:ilvl="0">
      <w:start w:val="1"/>
      <w:numFmt w:val="decimal"/>
      <w:pStyle w:val="Loetelu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2" w15:restartNumberingAfterBreak="0">
    <w:nsid w:val="062F7201"/>
    <w:multiLevelType w:val="hybridMultilevel"/>
    <w:tmpl w:val="19E01F3A"/>
    <w:lvl w:ilvl="0" w:tplc="0425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0ABA3DC0"/>
    <w:multiLevelType w:val="hybridMultilevel"/>
    <w:tmpl w:val="40EAD7D2"/>
    <w:lvl w:ilvl="0" w:tplc="0425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0E1729FC"/>
    <w:multiLevelType w:val="hybridMultilevel"/>
    <w:tmpl w:val="AAC01CBC"/>
    <w:lvl w:ilvl="0" w:tplc="0425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0E987EB4"/>
    <w:multiLevelType w:val="multilevel"/>
    <w:tmpl w:val="40546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0EE507F4"/>
    <w:multiLevelType w:val="hybridMultilevel"/>
    <w:tmpl w:val="8B20F6C0"/>
    <w:lvl w:ilvl="0" w:tplc="0425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15040123"/>
    <w:multiLevelType w:val="hybridMultilevel"/>
    <w:tmpl w:val="872ADC68"/>
    <w:lvl w:ilvl="0" w:tplc="0425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228327CC"/>
    <w:multiLevelType w:val="hybridMultilevel"/>
    <w:tmpl w:val="D5580704"/>
    <w:lvl w:ilvl="0" w:tplc="0425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25722FF8"/>
    <w:multiLevelType w:val="hybridMultilevel"/>
    <w:tmpl w:val="AB929772"/>
    <w:lvl w:ilvl="0" w:tplc="0425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32BA52A8"/>
    <w:multiLevelType w:val="hybridMultilevel"/>
    <w:tmpl w:val="EB34AADE"/>
    <w:lvl w:ilvl="0" w:tplc="0425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354B2FEA"/>
    <w:multiLevelType w:val="hybridMultilevel"/>
    <w:tmpl w:val="FD32FA9C"/>
    <w:lvl w:ilvl="0" w:tplc="0425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" w15:restartNumberingAfterBreak="0">
    <w:nsid w:val="39CB6718"/>
    <w:multiLevelType w:val="hybridMultilevel"/>
    <w:tmpl w:val="9A9A8F74"/>
    <w:lvl w:ilvl="0" w:tplc="0425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3C0306F1"/>
    <w:multiLevelType w:val="hybridMultilevel"/>
    <w:tmpl w:val="F320D44C"/>
    <w:lvl w:ilvl="0" w:tplc="6EF4F73A">
      <w:start w:val="1"/>
      <w:numFmt w:val="bullet"/>
      <w:lvlText w:val="-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136091B"/>
    <w:multiLevelType w:val="hybridMultilevel"/>
    <w:tmpl w:val="99FC04A0"/>
    <w:lvl w:ilvl="0" w:tplc="0425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25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5" w15:restartNumberingAfterBreak="0">
    <w:nsid w:val="448430B5"/>
    <w:multiLevelType w:val="multilevel"/>
    <w:tmpl w:val="9252CE84"/>
    <w:lvl w:ilvl="0">
      <w:start w:val="1"/>
      <w:numFmt w:val="decimal"/>
      <w:pStyle w:val="Pevakorrapunkt"/>
      <w:suff w:val="space"/>
      <w:lvlText w:val="%1."/>
      <w:lvlJc w:val="left"/>
      <w:pPr>
        <w:ind w:left="0" w:firstLine="0"/>
      </w:pPr>
      <w:rPr/>
    </w:lvl>
    <w:lvl w:ilvl="1">
      <w:start w:val="1"/>
      <w:numFmt w:val="none"/>
      <w:pStyle w:val="Bodyppp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space"/>
      <w:lvlText w:val="OTSUSTATI:"/>
      <w:lvlJc w:val="left"/>
      <w:pPr>
        <w:ind w:left="0" w:firstLine="0"/>
      </w:pPr>
      <w:rPr>
        <w:rFonts w:hint="default" w:ascii="Calibri" w:hAnsi="Calibri"/>
        <w:b w:val="0"/>
        <w:i w:val="0"/>
        <w:sz w:val="22"/>
        <w:szCs w:val="24"/>
      </w:rPr>
    </w:lvl>
    <w:lvl w:ilvl="3">
      <w:start w:val="1"/>
      <w:numFmt w:val="none"/>
      <w:pStyle w:val="Bodyt"/>
      <w:suff w:val="nothing"/>
      <w:lvlText w:val=""/>
      <w:lvlJc w:val="left"/>
      <w:pPr>
        <w:ind w:left="0" w:firstLine="0"/>
      </w:pPr>
      <w:rPr>
        <w:rFonts w:hint="default"/>
        <w:b/>
        <w:i/>
      </w:rPr>
    </w:lvl>
    <w:lvl w:ilvl="4">
      <w:start w:val="1"/>
      <w:numFmt w:val="none"/>
      <w:suff w:val="space"/>
      <w:lvlText w:val=""/>
      <w:lvlJc w:val="left"/>
      <w:pPr>
        <w:ind w:left="0" w:firstLine="0"/>
      </w:pPr>
      <w:rPr>
        <w:rFonts w:hint="default"/>
        <w:b/>
        <w:i/>
      </w:rPr>
    </w:lvl>
    <w:lvl w:ilvl="5">
      <w:start w:val="1"/>
      <w:numFmt w:val="decimal"/>
      <w:suff w:val="space"/>
      <w:lvlText w:val="%1.%2.%3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4945167D"/>
    <w:multiLevelType w:val="hybridMultilevel"/>
    <w:tmpl w:val="EC2C1A6E"/>
    <w:lvl w:ilvl="0" w:tplc="0425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7" w15:restartNumberingAfterBreak="0">
    <w:nsid w:val="560964E5"/>
    <w:multiLevelType w:val="hybridMultilevel"/>
    <w:tmpl w:val="0972B2B0"/>
    <w:lvl w:ilvl="0" w:tplc="0425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8" w15:restartNumberingAfterBreak="0">
    <w:nsid w:val="58435D57"/>
    <w:multiLevelType w:val="hybridMultilevel"/>
    <w:tmpl w:val="5ECC4EEC"/>
    <w:lvl w:ilvl="0" w:tplc="0425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9" w15:restartNumberingAfterBreak="0">
    <w:nsid w:val="5F39530B"/>
    <w:multiLevelType w:val="hybridMultilevel"/>
    <w:tmpl w:val="33D82C6A"/>
    <w:lvl w:ilvl="0" w:tplc="0425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0" w15:restartNumberingAfterBreak="0">
    <w:nsid w:val="6B944EF3"/>
    <w:multiLevelType w:val="hybridMultilevel"/>
    <w:tmpl w:val="EF16D74C"/>
    <w:lvl w:ilvl="0" w:tplc="0425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1" w15:restartNumberingAfterBreak="0">
    <w:nsid w:val="70BF1866"/>
    <w:multiLevelType w:val="hybridMultilevel"/>
    <w:tmpl w:val="8B2EF4C6"/>
    <w:lvl w:ilvl="0" w:tplc="0425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2" w15:restartNumberingAfterBreak="0">
    <w:nsid w:val="73001177"/>
    <w:multiLevelType w:val="multilevel"/>
    <w:tmpl w:val="64E4EAF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3" w15:restartNumberingAfterBreak="0">
    <w:nsid w:val="73F12378"/>
    <w:multiLevelType w:val="hybridMultilevel"/>
    <w:tmpl w:val="36FCE306"/>
    <w:lvl w:ilvl="0" w:tplc="0425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4" w15:restartNumberingAfterBreak="0">
    <w:nsid w:val="7BEB2D4B"/>
    <w:multiLevelType w:val="hybridMultilevel"/>
    <w:tmpl w:val="D6FE8DA0"/>
    <w:lvl w:ilvl="0" w:tplc="0425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5" w15:restartNumberingAfterBreak="0">
    <w:nsid w:val="7DA7328E"/>
    <w:multiLevelType w:val="hybridMultilevel"/>
    <w:tmpl w:val="6E0672AA"/>
    <w:lvl w:ilvl="0" w:tplc="0425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28">
    <w:abstractNumId w:val="27"/>
  </w:num>
  <w:num w:numId="27">
    <w:abstractNumId w:val="26"/>
  </w:num>
  <w:num w:numId="1" w16cid:durableId="1132485079">
    <w:abstractNumId w:val="15"/>
  </w:num>
  <w:num w:numId="2" w16cid:durableId="540675383">
    <w:abstractNumId w:val="1"/>
  </w:num>
  <w:num w:numId="3" w16cid:durableId="48775123">
    <w:abstractNumId w:val="22"/>
  </w:num>
  <w:num w:numId="4" w16cid:durableId="1828742110">
    <w:abstractNumId w:val="3"/>
  </w:num>
  <w:num w:numId="5" w16cid:durableId="1505895375">
    <w:abstractNumId w:val="2"/>
  </w:num>
  <w:num w:numId="6" w16cid:durableId="682974164">
    <w:abstractNumId w:val="8"/>
  </w:num>
  <w:num w:numId="7" w16cid:durableId="65615262">
    <w:abstractNumId w:val="9"/>
  </w:num>
  <w:num w:numId="8" w16cid:durableId="2127649259">
    <w:abstractNumId w:val="17"/>
  </w:num>
  <w:num w:numId="9" w16cid:durableId="1225526802">
    <w:abstractNumId w:val="25"/>
  </w:num>
  <w:num w:numId="10" w16cid:durableId="789397060">
    <w:abstractNumId w:val="23"/>
  </w:num>
  <w:num w:numId="11" w16cid:durableId="930314541">
    <w:abstractNumId w:val="4"/>
  </w:num>
  <w:num w:numId="12" w16cid:durableId="1403138856">
    <w:abstractNumId w:val="11"/>
  </w:num>
  <w:num w:numId="13" w16cid:durableId="144901952">
    <w:abstractNumId w:val="16"/>
  </w:num>
  <w:num w:numId="14" w16cid:durableId="1121725888">
    <w:abstractNumId w:val="19"/>
  </w:num>
  <w:num w:numId="15" w16cid:durableId="155154056">
    <w:abstractNumId w:val="0"/>
  </w:num>
  <w:num w:numId="16" w16cid:durableId="199172744">
    <w:abstractNumId w:val="24"/>
  </w:num>
  <w:num w:numId="17" w16cid:durableId="1534997024">
    <w:abstractNumId w:val="12"/>
  </w:num>
  <w:num w:numId="18" w16cid:durableId="615255627">
    <w:abstractNumId w:val="7"/>
  </w:num>
  <w:num w:numId="19" w16cid:durableId="840780630">
    <w:abstractNumId w:val="18"/>
  </w:num>
  <w:num w:numId="20" w16cid:durableId="606885147">
    <w:abstractNumId w:val="14"/>
  </w:num>
  <w:num w:numId="21" w16cid:durableId="780302674">
    <w:abstractNumId w:val="6"/>
  </w:num>
  <w:num w:numId="22" w16cid:durableId="1154756149">
    <w:abstractNumId w:val="20"/>
  </w:num>
  <w:num w:numId="23" w16cid:durableId="815075823">
    <w:abstractNumId w:val="5"/>
  </w:num>
  <w:num w:numId="24" w16cid:durableId="1767387615">
    <w:abstractNumId w:val="21"/>
  </w:num>
  <w:num w:numId="25" w16cid:durableId="854810481">
    <w:abstractNumId w:val="13"/>
  </w:num>
  <w:num w:numId="26" w16cid:durableId="140079005">
    <w:abstractNumId w:val="1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attachedTemplate r:id="rId1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565"/>
    <w:rsid w:val="00000B61"/>
    <w:rsid w:val="00000D96"/>
    <w:rsid w:val="00000F40"/>
    <w:rsid w:val="000026F2"/>
    <w:rsid w:val="00002F50"/>
    <w:rsid w:val="00005790"/>
    <w:rsid w:val="00010471"/>
    <w:rsid w:val="00010C06"/>
    <w:rsid w:val="00012CFA"/>
    <w:rsid w:val="00014112"/>
    <w:rsid w:val="000163C1"/>
    <w:rsid w:val="00016F5C"/>
    <w:rsid w:val="00021604"/>
    <w:rsid w:val="000234C7"/>
    <w:rsid w:val="00023695"/>
    <w:rsid w:val="00023BB9"/>
    <w:rsid w:val="00024627"/>
    <w:rsid w:val="00031473"/>
    <w:rsid w:val="0003242E"/>
    <w:rsid w:val="000340B0"/>
    <w:rsid w:val="00034388"/>
    <w:rsid w:val="00034876"/>
    <w:rsid w:val="00034CAB"/>
    <w:rsid w:val="00035E08"/>
    <w:rsid w:val="00035E6B"/>
    <w:rsid w:val="00036CD0"/>
    <w:rsid w:val="0004111D"/>
    <w:rsid w:val="00041DFC"/>
    <w:rsid w:val="00043574"/>
    <w:rsid w:val="00043794"/>
    <w:rsid w:val="00044217"/>
    <w:rsid w:val="0004429A"/>
    <w:rsid w:val="00044708"/>
    <w:rsid w:val="000451B9"/>
    <w:rsid w:val="00046A52"/>
    <w:rsid w:val="00046CAD"/>
    <w:rsid w:val="0004749D"/>
    <w:rsid w:val="00050343"/>
    <w:rsid w:val="000509C5"/>
    <w:rsid w:val="00052AE6"/>
    <w:rsid w:val="00052F5A"/>
    <w:rsid w:val="000561DE"/>
    <w:rsid w:val="00057104"/>
    <w:rsid w:val="000576A2"/>
    <w:rsid w:val="000621FB"/>
    <w:rsid w:val="00065431"/>
    <w:rsid w:val="000655B5"/>
    <w:rsid w:val="00065F75"/>
    <w:rsid w:val="00067DF9"/>
    <w:rsid w:val="00067EBB"/>
    <w:rsid w:val="00067F67"/>
    <w:rsid w:val="00071AB8"/>
    <w:rsid w:val="00072AA7"/>
    <w:rsid w:val="000748E1"/>
    <w:rsid w:val="00074963"/>
    <w:rsid w:val="00074A33"/>
    <w:rsid w:val="0008016E"/>
    <w:rsid w:val="00080690"/>
    <w:rsid w:val="00081796"/>
    <w:rsid w:val="00083DED"/>
    <w:rsid w:val="0009048E"/>
    <w:rsid w:val="0009148B"/>
    <w:rsid w:val="00091C42"/>
    <w:rsid w:val="0009245C"/>
    <w:rsid w:val="00092AEF"/>
    <w:rsid w:val="00093855"/>
    <w:rsid w:val="00093B4D"/>
    <w:rsid w:val="00093F80"/>
    <w:rsid w:val="00094ECF"/>
    <w:rsid w:val="00094F94"/>
    <w:rsid w:val="00095C5C"/>
    <w:rsid w:val="00096C98"/>
    <w:rsid w:val="00097E60"/>
    <w:rsid w:val="000A0166"/>
    <w:rsid w:val="000A09FB"/>
    <w:rsid w:val="000A0E55"/>
    <w:rsid w:val="000A180F"/>
    <w:rsid w:val="000A258F"/>
    <w:rsid w:val="000A2F7D"/>
    <w:rsid w:val="000A5648"/>
    <w:rsid w:val="000A7D9F"/>
    <w:rsid w:val="000B1E63"/>
    <w:rsid w:val="000B2F72"/>
    <w:rsid w:val="000B3C99"/>
    <w:rsid w:val="000B419E"/>
    <w:rsid w:val="000B494A"/>
    <w:rsid w:val="000B51DE"/>
    <w:rsid w:val="000B75D6"/>
    <w:rsid w:val="000B7D6E"/>
    <w:rsid w:val="000B7E40"/>
    <w:rsid w:val="000C04E3"/>
    <w:rsid w:val="000C099D"/>
    <w:rsid w:val="000C454E"/>
    <w:rsid w:val="000C68C7"/>
    <w:rsid w:val="000C69AB"/>
    <w:rsid w:val="000C7388"/>
    <w:rsid w:val="000C7FE7"/>
    <w:rsid w:val="000D161A"/>
    <w:rsid w:val="000D3647"/>
    <w:rsid w:val="000D5333"/>
    <w:rsid w:val="000D64DB"/>
    <w:rsid w:val="000D7A05"/>
    <w:rsid w:val="000E1198"/>
    <w:rsid w:val="000E154C"/>
    <w:rsid w:val="000E179D"/>
    <w:rsid w:val="000E17B0"/>
    <w:rsid w:val="000E32A6"/>
    <w:rsid w:val="000E5FEB"/>
    <w:rsid w:val="000E645F"/>
    <w:rsid w:val="000E654A"/>
    <w:rsid w:val="000E75B7"/>
    <w:rsid w:val="000E7FD4"/>
    <w:rsid w:val="000F074E"/>
    <w:rsid w:val="000F0783"/>
    <w:rsid w:val="000F099E"/>
    <w:rsid w:val="000F24FC"/>
    <w:rsid w:val="000F2A20"/>
    <w:rsid w:val="000F54A3"/>
    <w:rsid w:val="000F67F2"/>
    <w:rsid w:val="000F6B59"/>
    <w:rsid w:val="00102F03"/>
    <w:rsid w:val="00106C74"/>
    <w:rsid w:val="001079BD"/>
    <w:rsid w:val="00111F8B"/>
    <w:rsid w:val="001126C2"/>
    <w:rsid w:val="001134F7"/>
    <w:rsid w:val="001145C0"/>
    <w:rsid w:val="00114E3D"/>
    <w:rsid w:val="00115043"/>
    <w:rsid w:val="00115AAB"/>
    <w:rsid w:val="00116990"/>
    <w:rsid w:val="00117101"/>
    <w:rsid w:val="00120537"/>
    <w:rsid w:val="001206FE"/>
    <w:rsid w:val="001227C4"/>
    <w:rsid w:val="001234D8"/>
    <w:rsid w:val="0012366F"/>
    <w:rsid w:val="00123889"/>
    <w:rsid w:val="00124A66"/>
    <w:rsid w:val="0012543A"/>
    <w:rsid w:val="00126C7E"/>
    <w:rsid w:val="00127A1A"/>
    <w:rsid w:val="00127A62"/>
    <w:rsid w:val="00133981"/>
    <w:rsid w:val="00136439"/>
    <w:rsid w:val="0013658B"/>
    <w:rsid w:val="00137386"/>
    <w:rsid w:val="001401C3"/>
    <w:rsid w:val="00140639"/>
    <w:rsid w:val="00141506"/>
    <w:rsid w:val="0014178F"/>
    <w:rsid w:val="001419FC"/>
    <w:rsid w:val="00141A7E"/>
    <w:rsid w:val="001435C0"/>
    <w:rsid w:val="0014370B"/>
    <w:rsid w:val="0014737B"/>
    <w:rsid w:val="00147380"/>
    <w:rsid w:val="0015030C"/>
    <w:rsid w:val="001506E6"/>
    <w:rsid w:val="00150A37"/>
    <w:rsid w:val="00155AC7"/>
    <w:rsid w:val="00155D13"/>
    <w:rsid w:val="00156CC2"/>
    <w:rsid w:val="001578BA"/>
    <w:rsid w:val="001613A0"/>
    <w:rsid w:val="00161639"/>
    <w:rsid w:val="001656DC"/>
    <w:rsid w:val="00165F74"/>
    <w:rsid w:val="0016763E"/>
    <w:rsid w:val="001711AE"/>
    <w:rsid w:val="00172A41"/>
    <w:rsid w:val="0017362B"/>
    <w:rsid w:val="001807DE"/>
    <w:rsid w:val="00184299"/>
    <w:rsid w:val="0018572D"/>
    <w:rsid w:val="00186074"/>
    <w:rsid w:val="00186A73"/>
    <w:rsid w:val="00190BFC"/>
    <w:rsid w:val="00191107"/>
    <w:rsid w:val="00193E8B"/>
    <w:rsid w:val="00195398"/>
    <w:rsid w:val="001959A6"/>
    <w:rsid w:val="001967B4"/>
    <w:rsid w:val="001A24E3"/>
    <w:rsid w:val="001A292A"/>
    <w:rsid w:val="001A56DC"/>
    <w:rsid w:val="001A7AC2"/>
    <w:rsid w:val="001A7B0F"/>
    <w:rsid w:val="001B18CC"/>
    <w:rsid w:val="001B1DA6"/>
    <w:rsid w:val="001B2A42"/>
    <w:rsid w:val="001B4CAE"/>
    <w:rsid w:val="001B5241"/>
    <w:rsid w:val="001B783C"/>
    <w:rsid w:val="001C098C"/>
    <w:rsid w:val="001C7323"/>
    <w:rsid w:val="001C7F25"/>
    <w:rsid w:val="001D1E78"/>
    <w:rsid w:val="001D4308"/>
    <w:rsid w:val="001D4DD3"/>
    <w:rsid w:val="001D607F"/>
    <w:rsid w:val="001D6366"/>
    <w:rsid w:val="001E018C"/>
    <w:rsid w:val="001E1BFF"/>
    <w:rsid w:val="001E2298"/>
    <w:rsid w:val="001E424E"/>
    <w:rsid w:val="001E5A59"/>
    <w:rsid w:val="001E5C28"/>
    <w:rsid w:val="001E67FE"/>
    <w:rsid w:val="001F05CB"/>
    <w:rsid w:val="001F25AB"/>
    <w:rsid w:val="001F4D77"/>
    <w:rsid w:val="001F4FE5"/>
    <w:rsid w:val="002010F2"/>
    <w:rsid w:val="00201603"/>
    <w:rsid w:val="002018F8"/>
    <w:rsid w:val="00202469"/>
    <w:rsid w:val="002028BC"/>
    <w:rsid w:val="00203391"/>
    <w:rsid w:val="002034D7"/>
    <w:rsid w:val="00203741"/>
    <w:rsid w:val="00204250"/>
    <w:rsid w:val="00205D32"/>
    <w:rsid w:val="00207653"/>
    <w:rsid w:val="002078BF"/>
    <w:rsid w:val="002117A6"/>
    <w:rsid w:val="00211937"/>
    <w:rsid w:val="0021282B"/>
    <w:rsid w:val="00212E93"/>
    <w:rsid w:val="002130EB"/>
    <w:rsid w:val="00213A1E"/>
    <w:rsid w:val="002176F8"/>
    <w:rsid w:val="002230BB"/>
    <w:rsid w:val="00224417"/>
    <w:rsid w:val="00226C45"/>
    <w:rsid w:val="002278A5"/>
    <w:rsid w:val="00231DCB"/>
    <w:rsid w:val="002344C1"/>
    <w:rsid w:val="00235349"/>
    <w:rsid w:val="00235584"/>
    <w:rsid w:val="002407D6"/>
    <w:rsid w:val="00241FEC"/>
    <w:rsid w:val="00242EFC"/>
    <w:rsid w:val="00243B57"/>
    <w:rsid w:val="00244B59"/>
    <w:rsid w:val="0024648C"/>
    <w:rsid w:val="00246778"/>
    <w:rsid w:val="00250D78"/>
    <w:rsid w:val="00252B5C"/>
    <w:rsid w:val="00256662"/>
    <w:rsid w:val="00260B9E"/>
    <w:rsid w:val="00261195"/>
    <w:rsid w:val="00261471"/>
    <w:rsid w:val="00263BF2"/>
    <w:rsid w:val="0026577E"/>
    <w:rsid w:val="00265EFE"/>
    <w:rsid w:val="00266C02"/>
    <w:rsid w:val="0026706F"/>
    <w:rsid w:val="00270001"/>
    <w:rsid w:val="0027009C"/>
    <w:rsid w:val="00271520"/>
    <w:rsid w:val="00271BBE"/>
    <w:rsid w:val="00271E73"/>
    <w:rsid w:val="0027203D"/>
    <w:rsid w:val="0027212C"/>
    <w:rsid w:val="00274CC1"/>
    <w:rsid w:val="002757CB"/>
    <w:rsid w:val="0027600A"/>
    <w:rsid w:val="00280E3F"/>
    <w:rsid w:val="00281478"/>
    <w:rsid w:val="00282082"/>
    <w:rsid w:val="00282356"/>
    <w:rsid w:val="002826D8"/>
    <w:rsid w:val="00283126"/>
    <w:rsid w:val="00283A1C"/>
    <w:rsid w:val="00283C69"/>
    <w:rsid w:val="002849C8"/>
    <w:rsid w:val="00287057"/>
    <w:rsid w:val="00287720"/>
    <w:rsid w:val="002907F1"/>
    <w:rsid w:val="00292485"/>
    <w:rsid w:val="002929C4"/>
    <w:rsid w:val="0029345D"/>
    <w:rsid w:val="00293E4B"/>
    <w:rsid w:val="00295096"/>
    <w:rsid w:val="00295B8B"/>
    <w:rsid w:val="00295E88"/>
    <w:rsid w:val="00295EA8"/>
    <w:rsid w:val="00296617"/>
    <w:rsid w:val="002A0777"/>
    <w:rsid w:val="002A0E05"/>
    <w:rsid w:val="002A2A63"/>
    <w:rsid w:val="002A2B04"/>
    <w:rsid w:val="002A2D71"/>
    <w:rsid w:val="002A4BC5"/>
    <w:rsid w:val="002A634E"/>
    <w:rsid w:val="002A77CF"/>
    <w:rsid w:val="002B05D5"/>
    <w:rsid w:val="002B416F"/>
    <w:rsid w:val="002B5689"/>
    <w:rsid w:val="002B68B0"/>
    <w:rsid w:val="002C0B53"/>
    <w:rsid w:val="002C182A"/>
    <w:rsid w:val="002C25E8"/>
    <w:rsid w:val="002C3869"/>
    <w:rsid w:val="002C4AE9"/>
    <w:rsid w:val="002C58DB"/>
    <w:rsid w:val="002C6DD5"/>
    <w:rsid w:val="002C71F0"/>
    <w:rsid w:val="002D110F"/>
    <w:rsid w:val="002D1EBE"/>
    <w:rsid w:val="002D5C09"/>
    <w:rsid w:val="002D693C"/>
    <w:rsid w:val="002D7A5E"/>
    <w:rsid w:val="002E07E2"/>
    <w:rsid w:val="002E1228"/>
    <w:rsid w:val="002E317B"/>
    <w:rsid w:val="002E4530"/>
    <w:rsid w:val="002E6BD1"/>
    <w:rsid w:val="002F1598"/>
    <w:rsid w:val="002F326D"/>
    <w:rsid w:val="002F397D"/>
    <w:rsid w:val="002F5231"/>
    <w:rsid w:val="002F57F2"/>
    <w:rsid w:val="002F693E"/>
    <w:rsid w:val="003011FA"/>
    <w:rsid w:val="003012C9"/>
    <w:rsid w:val="00301911"/>
    <w:rsid w:val="003025D3"/>
    <w:rsid w:val="00302F3E"/>
    <w:rsid w:val="003044C9"/>
    <w:rsid w:val="00305636"/>
    <w:rsid w:val="00306BA7"/>
    <w:rsid w:val="003077F1"/>
    <w:rsid w:val="003104A3"/>
    <w:rsid w:val="0031139B"/>
    <w:rsid w:val="00312857"/>
    <w:rsid w:val="00313C78"/>
    <w:rsid w:val="00314A7F"/>
    <w:rsid w:val="00314C55"/>
    <w:rsid w:val="00316594"/>
    <w:rsid w:val="00317758"/>
    <w:rsid w:val="00317CB3"/>
    <w:rsid w:val="00320107"/>
    <w:rsid w:val="00320A41"/>
    <w:rsid w:val="00322E4A"/>
    <w:rsid w:val="00323591"/>
    <w:rsid w:val="00324606"/>
    <w:rsid w:val="00324B6F"/>
    <w:rsid w:val="00327112"/>
    <w:rsid w:val="00331CC1"/>
    <w:rsid w:val="0033273A"/>
    <w:rsid w:val="003333C8"/>
    <w:rsid w:val="00333B71"/>
    <w:rsid w:val="0033453C"/>
    <w:rsid w:val="00334845"/>
    <w:rsid w:val="003417A0"/>
    <w:rsid w:val="00341E2F"/>
    <w:rsid w:val="0034353C"/>
    <w:rsid w:val="0034447A"/>
    <w:rsid w:val="00347ABE"/>
    <w:rsid w:val="00347AF9"/>
    <w:rsid w:val="00347FAC"/>
    <w:rsid w:val="003502B5"/>
    <w:rsid w:val="003528C3"/>
    <w:rsid w:val="00352922"/>
    <w:rsid w:val="00353A61"/>
    <w:rsid w:val="00353C74"/>
    <w:rsid w:val="003544EB"/>
    <w:rsid w:val="003556F1"/>
    <w:rsid w:val="003564B2"/>
    <w:rsid w:val="00357369"/>
    <w:rsid w:val="003601A5"/>
    <w:rsid w:val="00360B02"/>
    <w:rsid w:val="003647EF"/>
    <w:rsid w:val="00364DB2"/>
    <w:rsid w:val="0037380F"/>
    <w:rsid w:val="003738DB"/>
    <w:rsid w:val="00373B78"/>
    <w:rsid w:val="003742C1"/>
    <w:rsid w:val="003749B5"/>
    <w:rsid w:val="00376DF7"/>
    <w:rsid w:val="00377776"/>
    <w:rsid w:val="00381703"/>
    <w:rsid w:val="00382FF3"/>
    <w:rsid w:val="00383208"/>
    <w:rsid w:val="003848DB"/>
    <w:rsid w:val="00384D01"/>
    <w:rsid w:val="0039016D"/>
    <w:rsid w:val="00390889"/>
    <w:rsid w:val="00391219"/>
    <w:rsid w:val="0039297B"/>
    <w:rsid w:val="00392C35"/>
    <w:rsid w:val="00394324"/>
    <w:rsid w:val="00394617"/>
    <w:rsid w:val="00395282"/>
    <w:rsid w:val="00397C00"/>
    <w:rsid w:val="003A3F4E"/>
    <w:rsid w:val="003A4EBC"/>
    <w:rsid w:val="003A56D1"/>
    <w:rsid w:val="003A5F98"/>
    <w:rsid w:val="003A67FA"/>
    <w:rsid w:val="003A7000"/>
    <w:rsid w:val="003B3BE2"/>
    <w:rsid w:val="003B4758"/>
    <w:rsid w:val="003B4D8E"/>
    <w:rsid w:val="003B65E8"/>
    <w:rsid w:val="003C14C0"/>
    <w:rsid w:val="003C1F4B"/>
    <w:rsid w:val="003C660C"/>
    <w:rsid w:val="003C725D"/>
    <w:rsid w:val="003C77F2"/>
    <w:rsid w:val="003D109F"/>
    <w:rsid w:val="003D145E"/>
    <w:rsid w:val="003D15EB"/>
    <w:rsid w:val="003D15F2"/>
    <w:rsid w:val="003D1C49"/>
    <w:rsid w:val="003D250E"/>
    <w:rsid w:val="003D29F9"/>
    <w:rsid w:val="003D34D0"/>
    <w:rsid w:val="003D35BF"/>
    <w:rsid w:val="003D4014"/>
    <w:rsid w:val="003D48A4"/>
    <w:rsid w:val="003D7FE3"/>
    <w:rsid w:val="003E0041"/>
    <w:rsid w:val="003E0BBA"/>
    <w:rsid w:val="003E3E91"/>
    <w:rsid w:val="003E66DE"/>
    <w:rsid w:val="003E78E1"/>
    <w:rsid w:val="003E7E90"/>
    <w:rsid w:val="003F31DF"/>
    <w:rsid w:val="003F479E"/>
    <w:rsid w:val="00405E02"/>
    <w:rsid w:val="00407A11"/>
    <w:rsid w:val="00407FE7"/>
    <w:rsid w:val="00410F69"/>
    <w:rsid w:val="0041367C"/>
    <w:rsid w:val="00413C67"/>
    <w:rsid w:val="00415644"/>
    <w:rsid w:val="00416003"/>
    <w:rsid w:val="00416ED6"/>
    <w:rsid w:val="004201FD"/>
    <w:rsid w:val="004213FE"/>
    <w:rsid w:val="004218E8"/>
    <w:rsid w:val="00421BF7"/>
    <w:rsid w:val="00423425"/>
    <w:rsid w:val="0042351B"/>
    <w:rsid w:val="00423C11"/>
    <w:rsid w:val="00423D37"/>
    <w:rsid w:val="004272AD"/>
    <w:rsid w:val="004310E9"/>
    <w:rsid w:val="00432B24"/>
    <w:rsid w:val="004370A9"/>
    <w:rsid w:val="0043789F"/>
    <w:rsid w:val="004407E9"/>
    <w:rsid w:val="00440C1E"/>
    <w:rsid w:val="004429CB"/>
    <w:rsid w:val="00442ECF"/>
    <w:rsid w:val="00443014"/>
    <w:rsid w:val="0044473C"/>
    <w:rsid w:val="004447CE"/>
    <w:rsid w:val="00444B5A"/>
    <w:rsid w:val="004450BF"/>
    <w:rsid w:val="00452CA0"/>
    <w:rsid w:val="0045324E"/>
    <w:rsid w:val="00454A2A"/>
    <w:rsid w:val="0045506C"/>
    <w:rsid w:val="00455F9F"/>
    <w:rsid w:val="004569E9"/>
    <w:rsid w:val="004575BD"/>
    <w:rsid w:val="00457717"/>
    <w:rsid w:val="00460CFF"/>
    <w:rsid w:val="00462109"/>
    <w:rsid w:val="00462A9E"/>
    <w:rsid w:val="00466D3F"/>
    <w:rsid w:val="004670CC"/>
    <w:rsid w:val="00470AD4"/>
    <w:rsid w:val="004715AB"/>
    <w:rsid w:val="004725D9"/>
    <w:rsid w:val="00474A25"/>
    <w:rsid w:val="004763A2"/>
    <w:rsid w:val="00477691"/>
    <w:rsid w:val="00480692"/>
    <w:rsid w:val="004811DF"/>
    <w:rsid w:val="00483E8F"/>
    <w:rsid w:val="00484152"/>
    <w:rsid w:val="004864D7"/>
    <w:rsid w:val="004909CC"/>
    <w:rsid w:val="004916EA"/>
    <w:rsid w:val="004969CF"/>
    <w:rsid w:val="004A0B37"/>
    <w:rsid w:val="004A23FB"/>
    <w:rsid w:val="004A41D1"/>
    <w:rsid w:val="004A63D3"/>
    <w:rsid w:val="004B1033"/>
    <w:rsid w:val="004B2225"/>
    <w:rsid w:val="004B4894"/>
    <w:rsid w:val="004B4FA1"/>
    <w:rsid w:val="004B580E"/>
    <w:rsid w:val="004B5919"/>
    <w:rsid w:val="004B5ADD"/>
    <w:rsid w:val="004B64D2"/>
    <w:rsid w:val="004B6C56"/>
    <w:rsid w:val="004B7036"/>
    <w:rsid w:val="004C0FA2"/>
    <w:rsid w:val="004C1E39"/>
    <w:rsid w:val="004C3092"/>
    <w:rsid w:val="004C604F"/>
    <w:rsid w:val="004C64E0"/>
    <w:rsid w:val="004C7630"/>
    <w:rsid w:val="004C7B84"/>
    <w:rsid w:val="004C7CD8"/>
    <w:rsid w:val="004D263E"/>
    <w:rsid w:val="004D3CF1"/>
    <w:rsid w:val="004D48CE"/>
    <w:rsid w:val="004D5B24"/>
    <w:rsid w:val="004E107B"/>
    <w:rsid w:val="004E3907"/>
    <w:rsid w:val="004E3D15"/>
    <w:rsid w:val="004E4753"/>
    <w:rsid w:val="004F0306"/>
    <w:rsid w:val="004F04DF"/>
    <w:rsid w:val="004F11C7"/>
    <w:rsid w:val="004F322D"/>
    <w:rsid w:val="004F4741"/>
    <w:rsid w:val="004F4F6C"/>
    <w:rsid w:val="004F53D9"/>
    <w:rsid w:val="004F59F6"/>
    <w:rsid w:val="004F5F2A"/>
    <w:rsid w:val="004F655C"/>
    <w:rsid w:val="005017CC"/>
    <w:rsid w:val="00502640"/>
    <w:rsid w:val="005026CF"/>
    <w:rsid w:val="00502F45"/>
    <w:rsid w:val="00503D49"/>
    <w:rsid w:val="00504CD9"/>
    <w:rsid w:val="005051E9"/>
    <w:rsid w:val="005102B7"/>
    <w:rsid w:val="0051092D"/>
    <w:rsid w:val="005117CD"/>
    <w:rsid w:val="00512356"/>
    <w:rsid w:val="00514B68"/>
    <w:rsid w:val="00516AF4"/>
    <w:rsid w:val="00516D6E"/>
    <w:rsid w:val="00524626"/>
    <w:rsid w:val="00524886"/>
    <w:rsid w:val="005273A4"/>
    <w:rsid w:val="00527CD7"/>
    <w:rsid w:val="00527EBC"/>
    <w:rsid w:val="0053027E"/>
    <w:rsid w:val="005302B3"/>
    <w:rsid w:val="00533385"/>
    <w:rsid w:val="0053359A"/>
    <w:rsid w:val="00534531"/>
    <w:rsid w:val="00534633"/>
    <w:rsid w:val="005347D8"/>
    <w:rsid w:val="00534C63"/>
    <w:rsid w:val="00534FF6"/>
    <w:rsid w:val="00535D06"/>
    <w:rsid w:val="00537029"/>
    <w:rsid w:val="00541CA9"/>
    <w:rsid w:val="005427E1"/>
    <w:rsid w:val="00542D26"/>
    <w:rsid w:val="00543745"/>
    <w:rsid w:val="00543F16"/>
    <w:rsid w:val="00544262"/>
    <w:rsid w:val="0054431F"/>
    <w:rsid w:val="005450DE"/>
    <w:rsid w:val="0054537E"/>
    <w:rsid w:val="005464CB"/>
    <w:rsid w:val="0054779C"/>
    <w:rsid w:val="00547C38"/>
    <w:rsid w:val="005517CE"/>
    <w:rsid w:val="00551AFE"/>
    <w:rsid w:val="00552D0C"/>
    <w:rsid w:val="00554E58"/>
    <w:rsid w:val="005551AE"/>
    <w:rsid w:val="00556646"/>
    <w:rsid w:val="00560A0E"/>
    <w:rsid w:val="00560FE6"/>
    <w:rsid w:val="00566B88"/>
    <w:rsid w:val="00566C68"/>
    <w:rsid w:val="005677C1"/>
    <w:rsid w:val="0057035E"/>
    <w:rsid w:val="005705EB"/>
    <w:rsid w:val="00572B8D"/>
    <w:rsid w:val="00572ED5"/>
    <w:rsid w:val="0057317B"/>
    <w:rsid w:val="00573AE7"/>
    <w:rsid w:val="00576A76"/>
    <w:rsid w:val="0058165B"/>
    <w:rsid w:val="00581760"/>
    <w:rsid w:val="005829E8"/>
    <w:rsid w:val="00586007"/>
    <w:rsid w:val="005869D0"/>
    <w:rsid w:val="00587A8D"/>
    <w:rsid w:val="00590813"/>
    <w:rsid w:val="00590C06"/>
    <w:rsid w:val="005917F0"/>
    <w:rsid w:val="00591EC0"/>
    <w:rsid w:val="005930F3"/>
    <w:rsid w:val="005956F8"/>
    <w:rsid w:val="005960BA"/>
    <w:rsid w:val="005964C3"/>
    <w:rsid w:val="00596F4E"/>
    <w:rsid w:val="00597784"/>
    <w:rsid w:val="005A0677"/>
    <w:rsid w:val="005A0EC7"/>
    <w:rsid w:val="005A1A6D"/>
    <w:rsid w:val="005A1B3E"/>
    <w:rsid w:val="005A1FDD"/>
    <w:rsid w:val="005A2CC4"/>
    <w:rsid w:val="005A3777"/>
    <w:rsid w:val="005A4BD8"/>
    <w:rsid w:val="005B0043"/>
    <w:rsid w:val="005B2655"/>
    <w:rsid w:val="005B4288"/>
    <w:rsid w:val="005B4824"/>
    <w:rsid w:val="005B69F9"/>
    <w:rsid w:val="005B6D85"/>
    <w:rsid w:val="005B7759"/>
    <w:rsid w:val="005C020D"/>
    <w:rsid w:val="005C0849"/>
    <w:rsid w:val="005C1A4B"/>
    <w:rsid w:val="005C1FC4"/>
    <w:rsid w:val="005C3BBF"/>
    <w:rsid w:val="005C50F4"/>
    <w:rsid w:val="005C56BD"/>
    <w:rsid w:val="005C6072"/>
    <w:rsid w:val="005C6C88"/>
    <w:rsid w:val="005C78A7"/>
    <w:rsid w:val="005D1C2E"/>
    <w:rsid w:val="005D478F"/>
    <w:rsid w:val="005E0220"/>
    <w:rsid w:val="005E184C"/>
    <w:rsid w:val="005E1FC9"/>
    <w:rsid w:val="005E41DB"/>
    <w:rsid w:val="005E4373"/>
    <w:rsid w:val="005E6D25"/>
    <w:rsid w:val="005E72E3"/>
    <w:rsid w:val="005E7A09"/>
    <w:rsid w:val="005F0A31"/>
    <w:rsid w:val="005F2793"/>
    <w:rsid w:val="005F341F"/>
    <w:rsid w:val="005F48EB"/>
    <w:rsid w:val="005F53BD"/>
    <w:rsid w:val="005F704A"/>
    <w:rsid w:val="005F71F0"/>
    <w:rsid w:val="005F7998"/>
    <w:rsid w:val="0060026A"/>
    <w:rsid w:val="0060135D"/>
    <w:rsid w:val="00601C7C"/>
    <w:rsid w:val="00601D7E"/>
    <w:rsid w:val="00603A43"/>
    <w:rsid w:val="00603DD0"/>
    <w:rsid w:val="00605114"/>
    <w:rsid w:val="00605BAD"/>
    <w:rsid w:val="0060669E"/>
    <w:rsid w:val="0060752B"/>
    <w:rsid w:val="006076D9"/>
    <w:rsid w:val="006101E9"/>
    <w:rsid w:val="00610326"/>
    <w:rsid w:val="00611243"/>
    <w:rsid w:val="006123B5"/>
    <w:rsid w:val="0061266D"/>
    <w:rsid w:val="006149FF"/>
    <w:rsid w:val="00615B59"/>
    <w:rsid w:val="00615DBC"/>
    <w:rsid w:val="006200FC"/>
    <w:rsid w:val="00622813"/>
    <w:rsid w:val="00623073"/>
    <w:rsid w:val="00623E82"/>
    <w:rsid w:val="00624C6E"/>
    <w:rsid w:val="00625E1A"/>
    <w:rsid w:val="00625E90"/>
    <w:rsid w:val="0062624F"/>
    <w:rsid w:val="00626861"/>
    <w:rsid w:val="0062787C"/>
    <w:rsid w:val="00627E23"/>
    <w:rsid w:val="0063254F"/>
    <w:rsid w:val="0063445C"/>
    <w:rsid w:val="00635655"/>
    <w:rsid w:val="006362E7"/>
    <w:rsid w:val="00642180"/>
    <w:rsid w:val="00642BEF"/>
    <w:rsid w:val="006442A9"/>
    <w:rsid w:val="006447A1"/>
    <w:rsid w:val="00644B1E"/>
    <w:rsid w:val="00647EED"/>
    <w:rsid w:val="00650330"/>
    <w:rsid w:val="0065082B"/>
    <w:rsid w:val="00652CD9"/>
    <w:rsid w:val="00652EE8"/>
    <w:rsid w:val="00652FFC"/>
    <w:rsid w:val="00653F25"/>
    <w:rsid w:val="00654274"/>
    <w:rsid w:val="006554FD"/>
    <w:rsid w:val="00655812"/>
    <w:rsid w:val="006559AA"/>
    <w:rsid w:val="00656201"/>
    <w:rsid w:val="006564F4"/>
    <w:rsid w:val="006571EB"/>
    <w:rsid w:val="006603C8"/>
    <w:rsid w:val="0066294B"/>
    <w:rsid w:val="00662C5B"/>
    <w:rsid w:val="00664C64"/>
    <w:rsid w:val="0067143A"/>
    <w:rsid w:val="00671682"/>
    <w:rsid w:val="00672505"/>
    <w:rsid w:val="0067296A"/>
    <w:rsid w:val="00672EA9"/>
    <w:rsid w:val="0067478F"/>
    <w:rsid w:val="006749E9"/>
    <w:rsid w:val="00674CB6"/>
    <w:rsid w:val="0067714B"/>
    <w:rsid w:val="00677CFC"/>
    <w:rsid w:val="00680359"/>
    <w:rsid w:val="006902C0"/>
    <w:rsid w:val="00690AEA"/>
    <w:rsid w:val="00690D5D"/>
    <w:rsid w:val="00692685"/>
    <w:rsid w:val="0069477C"/>
    <w:rsid w:val="00695604"/>
    <w:rsid w:val="00696FAF"/>
    <w:rsid w:val="006A52EF"/>
    <w:rsid w:val="006A5311"/>
    <w:rsid w:val="006A5D95"/>
    <w:rsid w:val="006A6436"/>
    <w:rsid w:val="006B06CD"/>
    <w:rsid w:val="006B39E0"/>
    <w:rsid w:val="006B6EB7"/>
    <w:rsid w:val="006C157C"/>
    <w:rsid w:val="006C2B27"/>
    <w:rsid w:val="006C625E"/>
    <w:rsid w:val="006C6F37"/>
    <w:rsid w:val="006D122C"/>
    <w:rsid w:val="006D1FDC"/>
    <w:rsid w:val="006D3C1D"/>
    <w:rsid w:val="006D6176"/>
    <w:rsid w:val="006D7B72"/>
    <w:rsid w:val="006E14A8"/>
    <w:rsid w:val="006E1576"/>
    <w:rsid w:val="006E1964"/>
    <w:rsid w:val="006E260B"/>
    <w:rsid w:val="006E2D5B"/>
    <w:rsid w:val="006E3D9C"/>
    <w:rsid w:val="006E50F8"/>
    <w:rsid w:val="006E709F"/>
    <w:rsid w:val="006F0342"/>
    <w:rsid w:val="006F0C9B"/>
    <w:rsid w:val="006F0D30"/>
    <w:rsid w:val="006F4105"/>
    <w:rsid w:val="006F4F63"/>
    <w:rsid w:val="006F5221"/>
    <w:rsid w:val="006F5647"/>
    <w:rsid w:val="006F5690"/>
    <w:rsid w:val="006F581C"/>
    <w:rsid w:val="006F601F"/>
    <w:rsid w:val="006F6985"/>
    <w:rsid w:val="006F7B98"/>
    <w:rsid w:val="00700066"/>
    <w:rsid w:val="007032E5"/>
    <w:rsid w:val="00704038"/>
    <w:rsid w:val="007041A3"/>
    <w:rsid w:val="00705A7C"/>
    <w:rsid w:val="00707766"/>
    <w:rsid w:val="0071117F"/>
    <w:rsid w:val="0071166B"/>
    <w:rsid w:val="00711A71"/>
    <w:rsid w:val="00713DAE"/>
    <w:rsid w:val="00714874"/>
    <w:rsid w:val="007150BD"/>
    <w:rsid w:val="0071594B"/>
    <w:rsid w:val="00715C0D"/>
    <w:rsid w:val="00716321"/>
    <w:rsid w:val="007175C9"/>
    <w:rsid w:val="00722D12"/>
    <w:rsid w:val="007236BB"/>
    <w:rsid w:val="00724444"/>
    <w:rsid w:val="00725183"/>
    <w:rsid w:val="007304F3"/>
    <w:rsid w:val="007310A8"/>
    <w:rsid w:val="00731804"/>
    <w:rsid w:val="007360F0"/>
    <w:rsid w:val="007365A4"/>
    <w:rsid w:val="00736955"/>
    <w:rsid w:val="00737857"/>
    <w:rsid w:val="00742885"/>
    <w:rsid w:val="00744FA3"/>
    <w:rsid w:val="00745863"/>
    <w:rsid w:val="007465DE"/>
    <w:rsid w:val="00746C3F"/>
    <w:rsid w:val="00747C05"/>
    <w:rsid w:val="007512E2"/>
    <w:rsid w:val="007519A1"/>
    <w:rsid w:val="00751B97"/>
    <w:rsid w:val="0075692B"/>
    <w:rsid w:val="00757142"/>
    <w:rsid w:val="007610F9"/>
    <w:rsid w:val="00763535"/>
    <w:rsid w:val="007640E2"/>
    <w:rsid w:val="00764D89"/>
    <w:rsid w:val="00765A73"/>
    <w:rsid w:val="00765B3D"/>
    <w:rsid w:val="00772105"/>
    <w:rsid w:val="007723B8"/>
    <w:rsid w:val="00774107"/>
    <w:rsid w:val="00774858"/>
    <w:rsid w:val="007754A4"/>
    <w:rsid w:val="00775E2D"/>
    <w:rsid w:val="007761CC"/>
    <w:rsid w:val="00776318"/>
    <w:rsid w:val="00776339"/>
    <w:rsid w:val="00780B13"/>
    <w:rsid w:val="0078202D"/>
    <w:rsid w:val="00782197"/>
    <w:rsid w:val="00782390"/>
    <w:rsid w:val="007838F6"/>
    <w:rsid w:val="00784ED7"/>
    <w:rsid w:val="0078564E"/>
    <w:rsid w:val="00785F1D"/>
    <w:rsid w:val="00787113"/>
    <w:rsid w:val="00787145"/>
    <w:rsid w:val="00787509"/>
    <w:rsid w:val="00790C85"/>
    <w:rsid w:val="0079339D"/>
    <w:rsid w:val="007961D5"/>
    <w:rsid w:val="00797629"/>
    <w:rsid w:val="007A35A8"/>
    <w:rsid w:val="007A58F6"/>
    <w:rsid w:val="007A5DAB"/>
    <w:rsid w:val="007A7521"/>
    <w:rsid w:val="007A7792"/>
    <w:rsid w:val="007A7CD4"/>
    <w:rsid w:val="007A7D65"/>
    <w:rsid w:val="007B1088"/>
    <w:rsid w:val="007B1BB7"/>
    <w:rsid w:val="007B1C1C"/>
    <w:rsid w:val="007B47C2"/>
    <w:rsid w:val="007B5DF1"/>
    <w:rsid w:val="007B7DEB"/>
    <w:rsid w:val="007B7E55"/>
    <w:rsid w:val="007C22A6"/>
    <w:rsid w:val="007C23E6"/>
    <w:rsid w:val="007C30C6"/>
    <w:rsid w:val="007C5EC5"/>
    <w:rsid w:val="007C60EA"/>
    <w:rsid w:val="007C69C4"/>
    <w:rsid w:val="007C6C12"/>
    <w:rsid w:val="007C78E1"/>
    <w:rsid w:val="007D152D"/>
    <w:rsid w:val="007D2C0B"/>
    <w:rsid w:val="007D359D"/>
    <w:rsid w:val="007D6697"/>
    <w:rsid w:val="007D7477"/>
    <w:rsid w:val="007E0A1C"/>
    <w:rsid w:val="007E0EA6"/>
    <w:rsid w:val="007E13D5"/>
    <w:rsid w:val="007E660F"/>
    <w:rsid w:val="007E70FE"/>
    <w:rsid w:val="007E7995"/>
    <w:rsid w:val="007F0C96"/>
    <w:rsid w:val="007F1336"/>
    <w:rsid w:val="007F4E7E"/>
    <w:rsid w:val="007F7509"/>
    <w:rsid w:val="00800126"/>
    <w:rsid w:val="0080096F"/>
    <w:rsid w:val="0080353E"/>
    <w:rsid w:val="00804A26"/>
    <w:rsid w:val="00805575"/>
    <w:rsid w:val="008057D0"/>
    <w:rsid w:val="00805CCD"/>
    <w:rsid w:val="008076DB"/>
    <w:rsid w:val="0081026D"/>
    <w:rsid w:val="00811A3F"/>
    <w:rsid w:val="00811B04"/>
    <w:rsid w:val="00813788"/>
    <w:rsid w:val="008141A7"/>
    <w:rsid w:val="0081441F"/>
    <w:rsid w:val="00816511"/>
    <w:rsid w:val="008168F4"/>
    <w:rsid w:val="00817650"/>
    <w:rsid w:val="00821530"/>
    <w:rsid w:val="008251B4"/>
    <w:rsid w:val="008253C3"/>
    <w:rsid w:val="00825457"/>
    <w:rsid w:val="0082666F"/>
    <w:rsid w:val="00830E87"/>
    <w:rsid w:val="00832396"/>
    <w:rsid w:val="008336DB"/>
    <w:rsid w:val="008339BF"/>
    <w:rsid w:val="00834960"/>
    <w:rsid w:val="00837EFF"/>
    <w:rsid w:val="00840441"/>
    <w:rsid w:val="00841E30"/>
    <w:rsid w:val="00841F5C"/>
    <w:rsid w:val="00843447"/>
    <w:rsid w:val="00843904"/>
    <w:rsid w:val="00843E21"/>
    <w:rsid w:val="00847DD9"/>
    <w:rsid w:val="00856492"/>
    <w:rsid w:val="008602D7"/>
    <w:rsid w:val="00860B82"/>
    <w:rsid w:val="008615E5"/>
    <w:rsid w:val="00861689"/>
    <w:rsid w:val="00861D84"/>
    <w:rsid w:val="00861E3B"/>
    <w:rsid w:val="008633E6"/>
    <w:rsid w:val="00866CED"/>
    <w:rsid w:val="0086734A"/>
    <w:rsid w:val="0087165B"/>
    <w:rsid w:val="00871761"/>
    <w:rsid w:val="008719DB"/>
    <w:rsid w:val="0087323D"/>
    <w:rsid w:val="008741C6"/>
    <w:rsid w:val="008750FC"/>
    <w:rsid w:val="00875D24"/>
    <w:rsid w:val="0087722F"/>
    <w:rsid w:val="00877623"/>
    <w:rsid w:val="00881A6A"/>
    <w:rsid w:val="00882F37"/>
    <w:rsid w:val="008843F4"/>
    <w:rsid w:val="00884C86"/>
    <w:rsid w:val="00885019"/>
    <w:rsid w:val="0088508C"/>
    <w:rsid w:val="00887040"/>
    <w:rsid w:val="0089017E"/>
    <w:rsid w:val="00890B84"/>
    <w:rsid w:val="00891EB6"/>
    <w:rsid w:val="008956A6"/>
    <w:rsid w:val="00895985"/>
    <w:rsid w:val="008960B8"/>
    <w:rsid w:val="00896611"/>
    <w:rsid w:val="0089669A"/>
    <w:rsid w:val="00896FA7"/>
    <w:rsid w:val="00897D67"/>
    <w:rsid w:val="008A18CA"/>
    <w:rsid w:val="008A32FF"/>
    <w:rsid w:val="008A3566"/>
    <w:rsid w:val="008A3E2B"/>
    <w:rsid w:val="008A4627"/>
    <w:rsid w:val="008A4922"/>
    <w:rsid w:val="008A5D7E"/>
    <w:rsid w:val="008A6FDD"/>
    <w:rsid w:val="008A7173"/>
    <w:rsid w:val="008A72D8"/>
    <w:rsid w:val="008B1D85"/>
    <w:rsid w:val="008B204E"/>
    <w:rsid w:val="008B22E6"/>
    <w:rsid w:val="008B376D"/>
    <w:rsid w:val="008B3EFB"/>
    <w:rsid w:val="008B5432"/>
    <w:rsid w:val="008B61FA"/>
    <w:rsid w:val="008C03F5"/>
    <w:rsid w:val="008C5235"/>
    <w:rsid w:val="008C533F"/>
    <w:rsid w:val="008C57B8"/>
    <w:rsid w:val="008D15F3"/>
    <w:rsid w:val="008D1836"/>
    <w:rsid w:val="008D2832"/>
    <w:rsid w:val="008D35D8"/>
    <w:rsid w:val="008D3741"/>
    <w:rsid w:val="008D3756"/>
    <w:rsid w:val="008D46F5"/>
    <w:rsid w:val="008D4FBB"/>
    <w:rsid w:val="008D5E55"/>
    <w:rsid w:val="008D75C7"/>
    <w:rsid w:val="008E1845"/>
    <w:rsid w:val="008E36BE"/>
    <w:rsid w:val="008E404C"/>
    <w:rsid w:val="008E60B8"/>
    <w:rsid w:val="008E6630"/>
    <w:rsid w:val="008E6E14"/>
    <w:rsid w:val="008F2EA1"/>
    <w:rsid w:val="008F5E04"/>
    <w:rsid w:val="008F685E"/>
    <w:rsid w:val="00901A89"/>
    <w:rsid w:val="00901BDB"/>
    <w:rsid w:val="00901E99"/>
    <w:rsid w:val="00902052"/>
    <w:rsid w:val="00902D8D"/>
    <w:rsid w:val="0090519B"/>
    <w:rsid w:val="0090528A"/>
    <w:rsid w:val="00905E4C"/>
    <w:rsid w:val="0091023F"/>
    <w:rsid w:val="00912049"/>
    <w:rsid w:val="00912879"/>
    <w:rsid w:val="00914609"/>
    <w:rsid w:val="009153AB"/>
    <w:rsid w:val="00915E7B"/>
    <w:rsid w:val="00916D9E"/>
    <w:rsid w:val="0091746C"/>
    <w:rsid w:val="009223A0"/>
    <w:rsid w:val="009227B9"/>
    <w:rsid w:val="00922E9D"/>
    <w:rsid w:val="009231AC"/>
    <w:rsid w:val="009250CB"/>
    <w:rsid w:val="00930E2F"/>
    <w:rsid w:val="00933120"/>
    <w:rsid w:val="0093338F"/>
    <w:rsid w:val="00933DBA"/>
    <w:rsid w:val="00933E5B"/>
    <w:rsid w:val="00937FB6"/>
    <w:rsid w:val="009414FA"/>
    <w:rsid w:val="00942490"/>
    <w:rsid w:val="00942DCA"/>
    <w:rsid w:val="009430B6"/>
    <w:rsid w:val="00945C03"/>
    <w:rsid w:val="00945C87"/>
    <w:rsid w:val="009466E4"/>
    <w:rsid w:val="009468E4"/>
    <w:rsid w:val="009479B4"/>
    <w:rsid w:val="00947CD9"/>
    <w:rsid w:val="00947F34"/>
    <w:rsid w:val="00950263"/>
    <w:rsid w:val="00950333"/>
    <w:rsid w:val="00950F4A"/>
    <w:rsid w:val="009531A7"/>
    <w:rsid w:val="0095404D"/>
    <w:rsid w:val="009542F6"/>
    <w:rsid w:val="00955507"/>
    <w:rsid w:val="0095650A"/>
    <w:rsid w:val="009602AA"/>
    <w:rsid w:val="009624AC"/>
    <w:rsid w:val="00965426"/>
    <w:rsid w:val="00965FE9"/>
    <w:rsid w:val="009664C2"/>
    <w:rsid w:val="00966A99"/>
    <w:rsid w:val="00967382"/>
    <w:rsid w:val="009677BE"/>
    <w:rsid w:val="0097022B"/>
    <w:rsid w:val="009704F0"/>
    <w:rsid w:val="009705DE"/>
    <w:rsid w:val="00970FD2"/>
    <w:rsid w:val="00972583"/>
    <w:rsid w:val="009753B6"/>
    <w:rsid w:val="00975DBC"/>
    <w:rsid w:val="00981D91"/>
    <w:rsid w:val="00981FF1"/>
    <w:rsid w:val="00982CE1"/>
    <w:rsid w:val="00983AFE"/>
    <w:rsid w:val="00983CDE"/>
    <w:rsid w:val="00986D4F"/>
    <w:rsid w:val="00986FA8"/>
    <w:rsid w:val="00987E41"/>
    <w:rsid w:val="009902DF"/>
    <w:rsid w:val="00991CE9"/>
    <w:rsid w:val="0099310A"/>
    <w:rsid w:val="00996297"/>
    <w:rsid w:val="00996AFB"/>
    <w:rsid w:val="00997663"/>
    <w:rsid w:val="009A101E"/>
    <w:rsid w:val="009A4A73"/>
    <w:rsid w:val="009A5C5B"/>
    <w:rsid w:val="009B076C"/>
    <w:rsid w:val="009B228F"/>
    <w:rsid w:val="009B232E"/>
    <w:rsid w:val="009B34A7"/>
    <w:rsid w:val="009B3D21"/>
    <w:rsid w:val="009B49BA"/>
    <w:rsid w:val="009B508C"/>
    <w:rsid w:val="009B71E1"/>
    <w:rsid w:val="009B7A72"/>
    <w:rsid w:val="009C1E92"/>
    <w:rsid w:val="009C2CB1"/>
    <w:rsid w:val="009C55EC"/>
    <w:rsid w:val="009C68DF"/>
    <w:rsid w:val="009C695C"/>
    <w:rsid w:val="009D3BA9"/>
    <w:rsid w:val="009D502E"/>
    <w:rsid w:val="009D5DEA"/>
    <w:rsid w:val="009D755E"/>
    <w:rsid w:val="009E1879"/>
    <w:rsid w:val="009E231A"/>
    <w:rsid w:val="009E3036"/>
    <w:rsid w:val="009E336C"/>
    <w:rsid w:val="009F2525"/>
    <w:rsid w:val="009F2757"/>
    <w:rsid w:val="009F564B"/>
    <w:rsid w:val="009F5C77"/>
    <w:rsid w:val="009F6F40"/>
    <w:rsid w:val="009F6FBB"/>
    <w:rsid w:val="009F71A8"/>
    <w:rsid w:val="009F73C0"/>
    <w:rsid w:val="00A01BAB"/>
    <w:rsid w:val="00A022A5"/>
    <w:rsid w:val="00A0265B"/>
    <w:rsid w:val="00A02DA0"/>
    <w:rsid w:val="00A0720E"/>
    <w:rsid w:val="00A10076"/>
    <w:rsid w:val="00A11240"/>
    <w:rsid w:val="00A14F46"/>
    <w:rsid w:val="00A15F5F"/>
    <w:rsid w:val="00A21674"/>
    <w:rsid w:val="00A217F6"/>
    <w:rsid w:val="00A24D0D"/>
    <w:rsid w:val="00A251FA"/>
    <w:rsid w:val="00A2654F"/>
    <w:rsid w:val="00A302B7"/>
    <w:rsid w:val="00A306EB"/>
    <w:rsid w:val="00A32AA3"/>
    <w:rsid w:val="00A33D0E"/>
    <w:rsid w:val="00A34C30"/>
    <w:rsid w:val="00A34CF7"/>
    <w:rsid w:val="00A36255"/>
    <w:rsid w:val="00A36754"/>
    <w:rsid w:val="00A4097B"/>
    <w:rsid w:val="00A40B04"/>
    <w:rsid w:val="00A4557B"/>
    <w:rsid w:val="00A46A95"/>
    <w:rsid w:val="00A47072"/>
    <w:rsid w:val="00A4741A"/>
    <w:rsid w:val="00A5030D"/>
    <w:rsid w:val="00A505FC"/>
    <w:rsid w:val="00A50DD3"/>
    <w:rsid w:val="00A52FAA"/>
    <w:rsid w:val="00A557DA"/>
    <w:rsid w:val="00A56202"/>
    <w:rsid w:val="00A57A80"/>
    <w:rsid w:val="00A57CAA"/>
    <w:rsid w:val="00A60E9C"/>
    <w:rsid w:val="00A60EAA"/>
    <w:rsid w:val="00A61B4A"/>
    <w:rsid w:val="00A63633"/>
    <w:rsid w:val="00A64C0A"/>
    <w:rsid w:val="00A7124A"/>
    <w:rsid w:val="00A72369"/>
    <w:rsid w:val="00A739C4"/>
    <w:rsid w:val="00A751C1"/>
    <w:rsid w:val="00A77301"/>
    <w:rsid w:val="00A82433"/>
    <w:rsid w:val="00A83937"/>
    <w:rsid w:val="00A84DB7"/>
    <w:rsid w:val="00A85FD6"/>
    <w:rsid w:val="00A86E5F"/>
    <w:rsid w:val="00A90B02"/>
    <w:rsid w:val="00A90C12"/>
    <w:rsid w:val="00A9367A"/>
    <w:rsid w:val="00A95CAE"/>
    <w:rsid w:val="00A9614E"/>
    <w:rsid w:val="00A965C8"/>
    <w:rsid w:val="00A971A4"/>
    <w:rsid w:val="00A97AC1"/>
    <w:rsid w:val="00AA0F83"/>
    <w:rsid w:val="00AA1165"/>
    <w:rsid w:val="00AA234A"/>
    <w:rsid w:val="00AA2A7C"/>
    <w:rsid w:val="00AA2E39"/>
    <w:rsid w:val="00AA314E"/>
    <w:rsid w:val="00AA3504"/>
    <w:rsid w:val="00AA3970"/>
    <w:rsid w:val="00AA4CC4"/>
    <w:rsid w:val="00AA7244"/>
    <w:rsid w:val="00AA73B3"/>
    <w:rsid w:val="00AB2947"/>
    <w:rsid w:val="00AB2E44"/>
    <w:rsid w:val="00AB39A2"/>
    <w:rsid w:val="00AB5FB3"/>
    <w:rsid w:val="00AB74C6"/>
    <w:rsid w:val="00AC0273"/>
    <w:rsid w:val="00AC2A3C"/>
    <w:rsid w:val="00AC2C0B"/>
    <w:rsid w:val="00AC328C"/>
    <w:rsid w:val="00AC36BB"/>
    <w:rsid w:val="00AC45E3"/>
    <w:rsid w:val="00AC4D72"/>
    <w:rsid w:val="00AC5C14"/>
    <w:rsid w:val="00AC7765"/>
    <w:rsid w:val="00AC77C1"/>
    <w:rsid w:val="00AD003C"/>
    <w:rsid w:val="00AD0484"/>
    <w:rsid w:val="00AD0DBB"/>
    <w:rsid w:val="00AD24F3"/>
    <w:rsid w:val="00AD3A71"/>
    <w:rsid w:val="00AD51EA"/>
    <w:rsid w:val="00AD71EC"/>
    <w:rsid w:val="00AE079C"/>
    <w:rsid w:val="00AE1C35"/>
    <w:rsid w:val="00AE3B19"/>
    <w:rsid w:val="00AE6056"/>
    <w:rsid w:val="00AF2E87"/>
    <w:rsid w:val="00AF3D2B"/>
    <w:rsid w:val="00AF5BC1"/>
    <w:rsid w:val="00AF67B1"/>
    <w:rsid w:val="00B045D4"/>
    <w:rsid w:val="00B04613"/>
    <w:rsid w:val="00B06D2B"/>
    <w:rsid w:val="00B0759E"/>
    <w:rsid w:val="00B0772B"/>
    <w:rsid w:val="00B117E1"/>
    <w:rsid w:val="00B15290"/>
    <w:rsid w:val="00B161D1"/>
    <w:rsid w:val="00B232EF"/>
    <w:rsid w:val="00B242CD"/>
    <w:rsid w:val="00B30FC1"/>
    <w:rsid w:val="00B33B65"/>
    <w:rsid w:val="00B33C74"/>
    <w:rsid w:val="00B342E3"/>
    <w:rsid w:val="00B343F2"/>
    <w:rsid w:val="00B404F2"/>
    <w:rsid w:val="00B414E5"/>
    <w:rsid w:val="00B4175A"/>
    <w:rsid w:val="00B42C55"/>
    <w:rsid w:val="00B432D9"/>
    <w:rsid w:val="00B43A74"/>
    <w:rsid w:val="00B4620F"/>
    <w:rsid w:val="00B47CFD"/>
    <w:rsid w:val="00B47E16"/>
    <w:rsid w:val="00B51C81"/>
    <w:rsid w:val="00B5208A"/>
    <w:rsid w:val="00B520FB"/>
    <w:rsid w:val="00B546E5"/>
    <w:rsid w:val="00B56012"/>
    <w:rsid w:val="00B57DBC"/>
    <w:rsid w:val="00B57E17"/>
    <w:rsid w:val="00B615DC"/>
    <w:rsid w:val="00B620EB"/>
    <w:rsid w:val="00B63357"/>
    <w:rsid w:val="00B64F45"/>
    <w:rsid w:val="00B65EC6"/>
    <w:rsid w:val="00B67731"/>
    <w:rsid w:val="00B707F6"/>
    <w:rsid w:val="00B75828"/>
    <w:rsid w:val="00B75E11"/>
    <w:rsid w:val="00B84DF2"/>
    <w:rsid w:val="00B85D6D"/>
    <w:rsid w:val="00B908E2"/>
    <w:rsid w:val="00B912D4"/>
    <w:rsid w:val="00B926E6"/>
    <w:rsid w:val="00B92C73"/>
    <w:rsid w:val="00B93A9C"/>
    <w:rsid w:val="00B946F9"/>
    <w:rsid w:val="00B94726"/>
    <w:rsid w:val="00B94FD1"/>
    <w:rsid w:val="00B96015"/>
    <w:rsid w:val="00B97CE3"/>
    <w:rsid w:val="00BA153B"/>
    <w:rsid w:val="00BA2565"/>
    <w:rsid w:val="00BA445E"/>
    <w:rsid w:val="00BA63A2"/>
    <w:rsid w:val="00BA7CBB"/>
    <w:rsid w:val="00BA7CF1"/>
    <w:rsid w:val="00BA7D1C"/>
    <w:rsid w:val="00BB104D"/>
    <w:rsid w:val="00BB19DA"/>
    <w:rsid w:val="00BB266F"/>
    <w:rsid w:val="00BB29D0"/>
    <w:rsid w:val="00BB4384"/>
    <w:rsid w:val="00BB6D5A"/>
    <w:rsid w:val="00BB6DF7"/>
    <w:rsid w:val="00BB7E06"/>
    <w:rsid w:val="00BC0343"/>
    <w:rsid w:val="00BC0DA9"/>
    <w:rsid w:val="00BC1D24"/>
    <w:rsid w:val="00BC2EA0"/>
    <w:rsid w:val="00BC43B6"/>
    <w:rsid w:val="00BC44C8"/>
    <w:rsid w:val="00BC4CD3"/>
    <w:rsid w:val="00BC594F"/>
    <w:rsid w:val="00BC5AEC"/>
    <w:rsid w:val="00BC5E3B"/>
    <w:rsid w:val="00BC63CC"/>
    <w:rsid w:val="00BC65B7"/>
    <w:rsid w:val="00BC697F"/>
    <w:rsid w:val="00BC7F38"/>
    <w:rsid w:val="00BD09A8"/>
    <w:rsid w:val="00BD0A9F"/>
    <w:rsid w:val="00BD125E"/>
    <w:rsid w:val="00BD13B7"/>
    <w:rsid w:val="00BD2C75"/>
    <w:rsid w:val="00BD2EDF"/>
    <w:rsid w:val="00BD4887"/>
    <w:rsid w:val="00BD4A3F"/>
    <w:rsid w:val="00BD6EB4"/>
    <w:rsid w:val="00BD7C8B"/>
    <w:rsid w:val="00BE0B4A"/>
    <w:rsid w:val="00BE13D3"/>
    <w:rsid w:val="00BE3E60"/>
    <w:rsid w:val="00BE4D2B"/>
    <w:rsid w:val="00BF066C"/>
    <w:rsid w:val="00BF0A1D"/>
    <w:rsid w:val="00BF2FBC"/>
    <w:rsid w:val="00BF33A0"/>
    <w:rsid w:val="00BF386C"/>
    <w:rsid w:val="00BF3A20"/>
    <w:rsid w:val="00BF4794"/>
    <w:rsid w:val="00C0065D"/>
    <w:rsid w:val="00C00895"/>
    <w:rsid w:val="00C008E0"/>
    <w:rsid w:val="00C00DE8"/>
    <w:rsid w:val="00C015D2"/>
    <w:rsid w:val="00C03644"/>
    <w:rsid w:val="00C039E5"/>
    <w:rsid w:val="00C108D7"/>
    <w:rsid w:val="00C11183"/>
    <w:rsid w:val="00C11F92"/>
    <w:rsid w:val="00C12D1B"/>
    <w:rsid w:val="00C12E24"/>
    <w:rsid w:val="00C139EC"/>
    <w:rsid w:val="00C15EF3"/>
    <w:rsid w:val="00C16606"/>
    <w:rsid w:val="00C214D9"/>
    <w:rsid w:val="00C236E7"/>
    <w:rsid w:val="00C249F2"/>
    <w:rsid w:val="00C276F9"/>
    <w:rsid w:val="00C31520"/>
    <w:rsid w:val="00C32614"/>
    <w:rsid w:val="00C32DF6"/>
    <w:rsid w:val="00C34C67"/>
    <w:rsid w:val="00C40421"/>
    <w:rsid w:val="00C4742D"/>
    <w:rsid w:val="00C475E5"/>
    <w:rsid w:val="00C52257"/>
    <w:rsid w:val="00C53515"/>
    <w:rsid w:val="00C54121"/>
    <w:rsid w:val="00C54484"/>
    <w:rsid w:val="00C54833"/>
    <w:rsid w:val="00C54937"/>
    <w:rsid w:val="00C56F29"/>
    <w:rsid w:val="00C57659"/>
    <w:rsid w:val="00C57CF7"/>
    <w:rsid w:val="00C608DE"/>
    <w:rsid w:val="00C60D7B"/>
    <w:rsid w:val="00C60F23"/>
    <w:rsid w:val="00C613B5"/>
    <w:rsid w:val="00C62C3D"/>
    <w:rsid w:val="00C63362"/>
    <w:rsid w:val="00C63735"/>
    <w:rsid w:val="00C63757"/>
    <w:rsid w:val="00C638A1"/>
    <w:rsid w:val="00C64CDC"/>
    <w:rsid w:val="00C652F5"/>
    <w:rsid w:val="00C65A87"/>
    <w:rsid w:val="00C66743"/>
    <w:rsid w:val="00C6784C"/>
    <w:rsid w:val="00C67E80"/>
    <w:rsid w:val="00C710D6"/>
    <w:rsid w:val="00C711AD"/>
    <w:rsid w:val="00C715DD"/>
    <w:rsid w:val="00C71B4B"/>
    <w:rsid w:val="00C71DDF"/>
    <w:rsid w:val="00C726BE"/>
    <w:rsid w:val="00C729AE"/>
    <w:rsid w:val="00C73B29"/>
    <w:rsid w:val="00C7407E"/>
    <w:rsid w:val="00C756C6"/>
    <w:rsid w:val="00C770C2"/>
    <w:rsid w:val="00C80142"/>
    <w:rsid w:val="00C80928"/>
    <w:rsid w:val="00C83635"/>
    <w:rsid w:val="00C853CA"/>
    <w:rsid w:val="00C911DD"/>
    <w:rsid w:val="00C920BD"/>
    <w:rsid w:val="00C926C2"/>
    <w:rsid w:val="00C93F2D"/>
    <w:rsid w:val="00C94974"/>
    <w:rsid w:val="00C95102"/>
    <w:rsid w:val="00C95787"/>
    <w:rsid w:val="00CA0722"/>
    <w:rsid w:val="00CA4F11"/>
    <w:rsid w:val="00CA58A1"/>
    <w:rsid w:val="00CA799D"/>
    <w:rsid w:val="00CB003D"/>
    <w:rsid w:val="00CB015C"/>
    <w:rsid w:val="00CB35EA"/>
    <w:rsid w:val="00CB3D4F"/>
    <w:rsid w:val="00CB4581"/>
    <w:rsid w:val="00CB4978"/>
    <w:rsid w:val="00CB729E"/>
    <w:rsid w:val="00CC15FB"/>
    <w:rsid w:val="00CC165D"/>
    <w:rsid w:val="00CC1B2C"/>
    <w:rsid w:val="00CC28C4"/>
    <w:rsid w:val="00CC3E94"/>
    <w:rsid w:val="00CC58AB"/>
    <w:rsid w:val="00CC5907"/>
    <w:rsid w:val="00CC6DD6"/>
    <w:rsid w:val="00CC7196"/>
    <w:rsid w:val="00CD0AF6"/>
    <w:rsid w:val="00CD1C17"/>
    <w:rsid w:val="00CD24DD"/>
    <w:rsid w:val="00CD3D51"/>
    <w:rsid w:val="00CD42A8"/>
    <w:rsid w:val="00CD5C49"/>
    <w:rsid w:val="00CE061F"/>
    <w:rsid w:val="00CE080E"/>
    <w:rsid w:val="00CE1D7F"/>
    <w:rsid w:val="00CE4988"/>
    <w:rsid w:val="00CE6520"/>
    <w:rsid w:val="00CE6546"/>
    <w:rsid w:val="00CE7C2C"/>
    <w:rsid w:val="00CF152D"/>
    <w:rsid w:val="00CF2668"/>
    <w:rsid w:val="00CF3808"/>
    <w:rsid w:val="00CF40C7"/>
    <w:rsid w:val="00CF425C"/>
    <w:rsid w:val="00CF6CD2"/>
    <w:rsid w:val="00CF6F1E"/>
    <w:rsid w:val="00D01C4A"/>
    <w:rsid w:val="00D029F9"/>
    <w:rsid w:val="00D02AE5"/>
    <w:rsid w:val="00D03049"/>
    <w:rsid w:val="00D0307F"/>
    <w:rsid w:val="00D05323"/>
    <w:rsid w:val="00D053E9"/>
    <w:rsid w:val="00D05CD2"/>
    <w:rsid w:val="00D07CA2"/>
    <w:rsid w:val="00D11CB2"/>
    <w:rsid w:val="00D12860"/>
    <w:rsid w:val="00D12FF2"/>
    <w:rsid w:val="00D13F61"/>
    <w:rsid w:val="00D15E92"/>
    <w:rsid w:val="00D16837"/>
    <w:rsid w:val="00D20F7B"/>
    <w:rsid w:val="00D217FB"/>
    <w:rsid w:val="00D21B67"/>
    <w:rsid w:val="00D222B8"/>
    <w:rsid w:val="00D227FF"/>
    <w:rsid w:val="00D23541"/>
    <w:rsid w:val="00D24B0D"/>
    <w:rsid w:val="00D26873"/>
    <w:rsid w:val="00D274D7"/>
    <w:rsid w:val="00D30564"/>
    <w:rsid w:val="00D30F3E"/>
    <w:rsid w:val="00D31C6D"/>
    <w:rsid w:val="00D320D6"/>
    <w:rsid w:val="00D32E06"/>
    <w:rsid w:val="00D332C9"/>
    <w:rsid w:val="00D33909"/>
    <w:rsid w:val="00D33A9C"/>
    <w:rsid w:val="00D349C9"/>
    <w:rsid w:val="00D353E9"/>
    <w:rsid w:val="00D355D8"/>
    <w:rsid w:val="00D36206"/>
    <w:rsid w:val="00D37D08"/>
    <w:rsid w:val="00D4025F"/>
    <w:rsid w:val="00D4093A"/>
    <w:rsid w:val="00D40BB1"/>
    <w:rsid w:val="00D41C8D"/>
    <w:rsid w:val="00D42601"/>
    <w:rsid w:val="00D444D1"/>
    <w:rsid w:val="00D44726"/>
    <w:rsid w:val="00D465A3"/>
    <w:rsid w:val="00D46650"/>
    <w:rsid w:val="00D5051C"/>
    <w:rsid w:val="00D50A52"/>
    <w:rsid w:val="00D50C61"/>
    <w:rsid w:val="00D50CE4"/>
    <w:rsid w:val="00D50F5A"/>
    <w:rsid w:val="00D52848"/>
    <w:rsid w:val="00D531A0"/>
    <w:rsid w:val="00D5342E"/>
    <w:rsid w:val="00D536AE"/>
    <w:rsid w:val="00D54DF8"/>
    <w:rsid w:val="00D624FF"/>
    <w:rsid w:val="00D64A3A"/>
    <w:rsid w:val="00D655B3"/>
    <w:rsid w:val="00D65D06"/>
    <w:rsid w:val="00D70CFC"/>
    <w:rsid w:val="00D718F9"/>
    <w:rsid w:val="00D721E7"/>
    <w:rsid w:val="00D72A21"/>
    <w:rsid w:val="00D76B58"/>
    <w:rsid w:val="00D76D10"/>
    <w:rsid w:val="00D77633"/>
    <w:rsid w:val="00D8118D"/>
    <w:rsid w:val="00D81DC9"/>
    <w:rsid w:val="00D8424A"/>
    <w:rsid w:val="00D85BC6"/>
    <w:rsid w:val="00D90473"/>
    <w:rsid w:val="00D90B49"/>
    <w:rsid w:val="00D90BED"/>
    <w:rsid w:val="00D91828"/>
    <w:rsid w:val="00D92002"/>
    <w:rsid w:val="00D92265"/>
    <w:rsid w:val="00D930AD"/>
    <w:rsid w:val="00D93790"/>
    <w:rsid w:val="00D94870"/>
    <w:rsid w:val="00D959A3"/>
    <w:rsid w:val="00D95E1F"/>
    <w:rsid w:val="00D9659C"/>
    <w:rsid w:val="00D97930"/>
    <w:rsid w:val="00D97C69"/>
    <w:rsid w:val="00DA09A9"/>
    <w:rsid w:val="00DA0E9D"/>
    <w:rsid w:val="00DA1CDA"/>
    <w:rsid w:val="00DA2095"/>
    <w:rsid w:val="00DA294E"/>
    <w:rsid w:val="00DA3004"/>
    <w:rsid w:val="00DA3279"/>
    <w:rsid w:val="00DA39FD"/>
    <w:rsid w:val="00DA47A7"/>
    <w:rsid w:val="00DA5F06"/>
    <w:rsid w:val="00DA62D4"/>
    <w:rsid w:val="00DB24EA"/>
    <w:rsid w:val="00DB2AD0"/>
    <w:rsid w:val="00DB2D2B"/>
    <w:rsid w:val="00DB50FD"/>
    <w:rsid w:val="00DB51D6"/>
    <w:rsid w:val="00DB5532"/>
    <w:rsid w:val="00DB6699"/>
    <w:rsid w:val="00DB7172"/>
    <w:rsid w:val="00DB7829"/>
    <w:rsid w:val="00DC0A4E"/>
    <w:rsid w:val="00DC1CC9"/>
    <w:rsid w:val="00DC287D"/>
    <w:rsid w:val="00DC2B53"/>
    <w:rsid w:val="00DC3DF6"/>
    <w:rsid w:val="00DC485B"/>
    <w:rsid w:val="00DC72CC"/>
    <w:rsid w:val="00DD054C"/>
    <w:rsid w:val="00DD1DB8"/>
    <w:rsid w:val="00DD33E5"/>
    <w:rsid w:val="00DD4B18"/>
    <w:rsid w:val="00DD75EB"/>
    <w:rsid w:val="00DE3212"/>
    <w:rsid w:val="00DE4986"/>
    <w:rsid w:val="00DE4F3C"/>
    <w:rsid w:val="00DE7D7F"/>
    <w:rsid w:val="00DF0EBA"/>
    <w:rsid w:val="00DF1250"/>
    <w:rsid w:val="00DF1800"/>
    <w:rsid w:val="00DF2BAE"/>
    <w:rsid w:val="00DF77BF"/>
    <w:rsid w:val="00E00801"/>
    <w:rsid w:val="00E00CAD"/>
    <w:rsid w:val="00E0166B"/>
    <w:rsid w:val="00E01F9F"/>
    <w:rsid w:val="00E0250B"/>
    <w:rsid w:val="00E028DE"/>
    <w:rsid w:val="00E038D5"/>
    <w:rsid w:val="00E05A6C"/>
    <w:rsid w:val="00E067B6"/>
    <w:rsid w:val="00E0790A"/>
    <w:rsid w:val="00E11083"/>
    <w:rsid w:val="00E13E2E"/>
    <w:rsid w:val="00E14012"/>
    <w:rsid w:val="00E22ACB"/>
    <w:rsid w:val="00E2416F"/>
    <w:rsid w:val="00E250BA"/>
    <w:rsid w:val="00E25C57"/>
    <w:rsid w:val="00E26DBB"/>
    <w:rsid w:val="00E27CB8"/>
    <w:rsid w:val="00E3256C"/>
    <w:rsid w:val="00E328D9"/>
    <w:rsid w:val="00E34C7C"/>
    <w:rsid w:val="00E35236"/>
    <w:rsid w:val="00E36387"/>
    <w:rsid w:val="00E37FAC"/>
    <w:rsid w:val="00E41482"/>
    <w:rsid w:val="00E426AE"/>
    <w:rsid w:val="00E44699"/>
    <w:rsid w:val="00E45BB9"/>
    <w:rsid w:val="00E46C69"/>
    <w:rsid w:val="00E53855"/>
    <w:rsid w:val="00E53A58"/>
    <w:rsid w:val="00E53FD5"/>
    <w:rsid w:val="00E55A27"/>
    <w:rsid w:val="00E572EF"/>
    <w:rsid w:val="00E60099"/>
    <w:rsid w:val="00E60706"/>
    <w:rsid w:val="00E62385"/>
    <w:rsid w:val="00E631F5"/>
    <w:rsid w:val="00E64177"/>
    <w:rsid w:val="00E65CE8"/>
    <w:rsid w:val="00E66D0B"/>
    <w:rsid w:val="00E66D38"/>
    <w:rsid w:val="00E66F7B"/>
    <w:rsid w:val="00E673D1"/>
    <w:rsid w:val="00E709A1"/>
    <w:rsid w:val="00E71282"/>
    <w:rsid w:val="00E71AFC"/>
    <w:rsid w:val="00E72626"/>
    <w:rsid w:val="00E75B58"/>
    <w:rsid w:val="00E804D7"/>
    <w:rsid w:val="00E80507"/>
    <w:rsid w:val="00E8083B"/>
    <w:rsid w:val="00E82E66"/>
    <w:rsid w:val="00E842EF"/>
    <w:rsid w:val="00E84BAE"/>
    <w:rsid w:val="00E864B4"/>
    <w:rsid w:val="00E8654B"/>
    <w:rsid w:val="00E86590"/>
    <w:rsid w:val="00E867BB"/>
    <w:rsid w:val="00E9007D"/>
    <w:rsid w:val="00E943A6"/>
    <w:rsid w:val="00E94940"/>
    <w:rsid w:val="00E951DC"/>
    <w:rsid w:val="00E95793"/>
    <w:rsid w:val="00E95D21"/>
    <w:rsid w:val="00E9634E"/>
    <w:rsid w:val="00E965DA"/>
    <w:rsid w:val="00E97BE1"/>
    <w:rsid w:val="00E97E44"/>
    <w:rsid w:val="00EA292E"/>
    <w:rsid w:val="00EA2E0A"/>
    <w:rsid w:val="00EA42FE"/>
    <w:rsid w:val="00EA446A"/>
    <w:rsid w:val="00EA71B6"/>
    <w:rsid w:val="00EB070B"/>
    <w:rsid w:val="00EB7B00"/>
    <w:rsid w:val="00EC1449"/>
    <w:rsid w:val="00EC1C00"/>
    <w:rsid w:val="00EC5824"/>
    <w:rsid w:val="00EC5A93"/>
    <w:rsid w:val="00EC7DCA"/>
    <w:rsid w:val="00EC7DDA"/>
    <w:rsid w:val="00EC7E4D"/>
    <w:rsid w:val="00ED0437"/>
    <w:rsid w:val="00ED1AA0"/>
    <w:rsid w:val="00ED3085"/>
    <w:rsid w:val="00ED30E1"/>
    <w:rsid w:val="00ED3180"/>
    <w:rsid w:val="00ED35A5"/>
    <w:rsid w:val="00ED5687"/>
    <w:rsid w:val="00ED58A5"/>
    <w:rsid w:val="00ED65B0"/>
    <w:rsid w:val="00ED6856"/>
    <w:rsid w:val="00EE080C"/>
    <w:rsid w:val="00EE2139"/>
    <w:rsid w:val="00EE319F"/>
    <w:rsid w:val="00EE4204"/>
    <w:rsid w:val="00EE45B1"/>
    <w:rsid w:val="00EE467C"/>
    <w:rsid w:val="00EE6458"/>
    <w:rsid w:val="00EF19B6"/>
    <w:rsid w:val="00EF3097"/>
    <w:rsid w:val="00EF41F5"/>
    <w:rsid w:val="00EF55DE"/>
    <w:rsid w:val="00EF6A8F"/>
    <w:rsid w:val="00EF730D"/>
    <w:rsid w:val="00EF74D6"/>
    <w:rsid w:val="00EF751F"/>
    <w:rsid w:val="00F031D0"/>
    <w:rsid w:val="00F04669"/>
    <w:rsid w:val="00F0553F"/>
    <w:rsid w:val="00F0596A"/>
    <w:rsid w:val="00F065DA"/>
    <w:rsid w:val="00F100E2"/>
    <w:rsid w:val="00F11337"/>
    <w:rsid w:val="00F12444"/>
    <w:rsid w:val="00F12A11"/>
    <w:rsid w:val="00F13919"/>
    <w:rsid w:val="00F147DD"/>
    <w:rsid w:val="00F165BA"/>
    <w:rsid w:val="00F1670D"/>
    <w:rsid w:val="00F17598"/>
    <w:rsid w:val="00F233B0"/>
    <w:rsid w:val="00F26323"/>
    <w:rsid w:val="00F31456"/>
    <w:rsid w:val="00F32048"/>
    <w:rsid w:val="00F331AF"/>
    <w:rsid w:val="00F3335F"/>
    <w:rsid w:val="00F336D0"/>
    <w:rsid w:val="00F40540"/>
    <w:rsid w:val="00F42976"/>
    <w:rsid w:val="00F4325F"/>
    <w:rsid w:val="00F45867"/>
    <w:rsid w:val="00F46BA3"/>
    <w:rsid w:val="00F479C0"/>
    <w:rsid w:val="00F47B13"/>
    <w:rsid w:val="00F502A6"/>
    <w:rsid w:val="00F52A56"/>
    <w:rsid w:val="00F52B2A"/>
    <w:rsid w:val="00F55650"/>
    <w:rsid w:val="00F60C5A"/>
    <w:rsid w:val="00F61353"/>
    <w:rsid w:val="00F62EC1"/>
    <w:rsid w:val="00F63DB9"/>
    <w:rsid w:val="00F647BC"/>
    <w:rsid w:val="00F65DF2"/>
    <w:rsid w:val="00F71CAC"/>
    <w:rsid w:val="00F71E22"/>
    <w:rsid w:val="00F72BBA"/>
    <w:rsid w:val="00F73032"/>
    <w:rsid w:val="00F7321A"/>
    <w:rsid w:val="00F73703"/>
    <w:rsid w:val="00F74743"/>
    <w:rsid w:val="00F762C7"/>
    <w:rsid w:val="00F764E0"/>
    <w:rsid w:val="00F804A1"/>
    <w:rsid w:val="00F8175E"/>
    <w:rsid w:val="00F825B8"/>
    <w:rsid w:val="00F8546F"/>
    <w:rsid w:val="00F8682D"/>
    <w:rsid w:val="00F86969"/>
    <w:rsid w:val="00F869A1"/>
    <w:rsid w:val="00F86E15"/>
    <w:rsid w:val="00F87690"/>
    <w:rsid w:val="00F87B91"/>
    <w:rsid w:val="00F91098"/>
    <w:rsid w:val="00F91C49"/>
    <w:rsid w:val="00F92264"/>
    <w:rsid w:val="00F94933"/>
    <w:rsid w:val="00F9544D"/>
    <w:rsid w:val="00F95522"/>
    <w:rsid w:val="00F9647E"/>
    <w:rsid w:val="00F96DC3"/>
    <w:rsid w:val="00F97B49"/>
    <w:rsid w:val="00FA0C20"/>
    <w:rsid w:val="00FA4DD6"/>
    <w:rsid w:val="00FA53BA"/>
    <w:rsid w:val="00FA6D1D"/>
    <w:rsid w:val="00FA7529"/>
    <w:rsid w:val="00FA75F7"/>
    <w:rsid w:val="00FB1350"/>
    <w:rsid w:val="00FB21E5"/>
    <w:rsid w:val="00FB2835"/>
    <w:rsid w:val="00FB3ACB"/>
    <w:rsid w:val="00FB3FAE"/>
    <w:rsid w:val="00FB4CD6"/>
    <w:rsid w:val="00FB4ED8"/>
    <w:rsid w:val="00FB531D"/>
    <w:rsid w:val="00FB544B"/>
    <w:rsid w:val="00FB586F"/>
    <w:rsid w:val="00FB5BC6"/>
    <w:rsid w:val="00FB5EF7"/>
    <w:rsid w:val="00FB7314"/>
    <w:rsid w:val="00FC1494"/>
    <w:rsid w:val="00FC257E"/>
    <w:rsid w:val="00FC2958"/>
    <w:rsid w:val="00FC2CA1"/>
    <w:rsid w:val="00FC2F33"/>
    <w:rsid w:val="00FD1684"/>
    <w:rsid w:val="00FD1888"/>
    <w:rsid w:val="00FD28D4"/>
    <w:rsid w:val="00FD30D4"/>
    <w:rsid w:val="00FD3413"/>
    <w:rsid w:val="00FD385C"/>
    <w:rsid w:val="00FD72A3"/>
    <w:rsid w:val="00FE35DA"/>
    <w:rsid w:val="00FE4106"/>
    <w:rsid w:val="00FE4FF3"/>
    <w:rsid w:val="00FE5148"/>
    <w:rsid w:val="00FE53A4"/>
    <w:rsid w:val="00FE7B10"/>
    <w:rsid w:val="00FF010A"/>
    <w:rsid w:val="00FF1362"/>
    <w:rsid w:val="00FF1AC9"/>
    <w:rsid w:val="00FF3023"/>
    <w:rsid w:val="00FF34B3"/>
    <w:rsid w:val="00FF5894"/>
    <w:rsid w:val="00FF5A57"/>
    <w:rsid w:val="00FF697B"/>
    <w:rsid w:val="00FF7F8C"/>
    <w:rsid w:val="015FF3D6"/>
    <w:rsid w:val="018A4A29"/>
    <w:rsid w:val="020D2E68"/>
    <w:rsid w:val="028523AF"/>
    <w:rsid w:val="0310DC87"/>
    <w:rsid w:val="033E094D"/>
    <w:rsid w:val="03A0C596"/>
    <w:rsid w:val="04E5B20F"/>
    <w:rsid w:val="04FF4786"/>
    <w:rsid w:val="05C72643"/>
    <w:rsid w:val="07B08870"/>
    <w:rsid w:val="0A05FD89"/>
    <w:rsid w:val="0A7C514D"/>
    <w:rsid w:val="0A8C846A"/>
    <w:rsid w:val="0AEDA733"/>
    <w:rsid w:val="0B28D814"/>
    <w:rsid w:val="0BCAD796"/>
    <w:rsid w:val="0C34699A"/>
    <w:rsid w:val="0C6A39E1"/>
    <w:rsid w:val="0C726CCD"/>
    <w:rsid w:val="0D603367"/>
    <w:rsid w:val="0D7BD219"/>
    <w:rsid w:val="0DBA66C9"/>
    <w:rsid w:val="0DD21992"/>
    <w:rsid w:val="0E0D6641"/>
    <w:rsid w:val="0EAB7793"/>
    <w:rsid w:val="0F2A234E"/>
    <w:rsid w:val="0F7961BA"/>
    <w:rsid w:val="0FFC6044"/>
    <w:rsid w:val="100C4A6A"/>
    <w:rsid w:val="10334C74"/>
    <w:rsid w:val="1136A3A4"/>
    <w:rsid w:val="1139EB20"/>
    <w:rsid w:val="11425B0E"/>
    <w:rsid w:val="114D7CB1"/>
    <w:rsid w:val="118A5490"/>
    <w:rsid w:val="13275637"/>
    <w:rsid w:val="13682ECF"/>
    <w:rsid w:val="139BD5ED"/>
    <w:rsid w:val="1431BB78"/>
    <w:rsid w:val="143DD2C8"/>
    <w:rsid w:val="1485E952"/>
    <w:rsid w:val="153F312C"/>
    <w:rsid w:val="173707FD"/>
    <w:rsid w:val="17F969AB"/>
    <w:rsid w:val="1842874D"/>
    <w:rsid w:val="1900E0FF"/>
    <w:rsid w:val="1912E2BE"/>
    <w:rsid w:val="192AEAB3"/>
    <w:rsid w:val="196213E3"/>
    <w:rsid w:val="1A330A44"/>
    <w:rsid w:val="1B4AC3CC"/>
    <w:rsid w:val="1BD599C7"/>
    <w:rsid w:val="1C5201B5"/>
    <w:rsid w:val="1D665713"/>
    <w:rsid w:val="1E933F61"/>
    <w:rsid w:val="1EF327B5"/>
    <w:rsid w:val="1F402195"/>
    <w:rsid w:val="1F8304F9"/>
    <w:rsid w:val="1FB751F2"/>
    <w:rsid w:val="2054CFA7"/>
    <w:rsid w:val="22C9223E"/>
    <w:rsid w:val="22DC7A8A"/>
    <w:rsid w:val="2327911F"/>
    <w:rsid w:val="2478890D"/>
    <w:rsid w:val="24E91162"/>
    <w:rsid w:val="26AB6D97"/>
    <w:rsid w:val="26DD75FD"/>
    <w:rsid w:val="27F48181"/>
    <w:rsid w:val="28F898E8"/>
    <w:rsid w:val="28FBD388"/>
    <w:rsid w:val="29A3AB21"/>
    <w:rsid w:val="29B78250"/>
    <w:rsid w:val="2A02872E"/>
    <w:rsid w:val="2A912EE7"/>
    <w:rsid w:val="2B73FF75"/>
    <w:rsid w:val="2B9B7A90"/>
    <w:rsid w:val="2BF85BDC"/>
    <w:rsid w:val="2C2E2A1A"/>
    <w:rsid w:val="2C433FDC"/>
    <w:rsid w:val="2CD93088"/>
    <w:rsid w:val="2CEBDF5D"/>
    <w:rsid w:val="2D104814"/>
    <w:rsid w:val="2D53F8AA"/>
    <w:rsid w:val="2E654E07"/>
    <w:rsid w:val="2EAFAE30"/>
    <w:rsid w:val="2F5A135D"/>
    <w:rsid w:val="2F7E0B77"/>
    <w:rsid w:val="2FAD797C"/>
    <w:rsid w:val="2FB8AFA9"/>
    <w:rsid w:val="2FDC87A4"/>
    <w:rsid w:val="3007D9C0"/>
    <w:rsid w:val="3090C36F"/>
    <w:rsid w:val="3096478F"/>
    <w:rsid w:val="3097F12E"/>
    <w:rsid w:val="30DF26B0"/>
    <w:rsid w:val="30DF3A60"/>
    <w:rsid w:val="321C71C6"/>
    <w:rsid w:val="32C55D6B"/>
    <w:rsid w:val="32FA416F"/>
    <w:rsid w:val="330502C6"/>
    <w:rsid w:val="3311A9F7"/>
    <w:rsid w:val="3313D3FF"/>
    <w:rsid w:val="337345F7"/>
    <w:rsid w:val="33AC0D85"/>
    <w:rsid w:val="33CA248E"/>
    <w:rsid w:val="33DFE21C"/>
    <w:rsid w:val="34E30BB9"/>
    <w:rsid w:val="34E7F892"/>
    <w:rsid w:val="35F73AE1"/>
    <w:rsid w:val="361ACBC2"/>
    <w:rsid w:val="3656F78B"/>
    <w:rsid w:val="3680611C"/>
    <w:rsid w:val="369A1A60"/>
    <w:rsid w:val="36B7F651"/>
    <w:rsid w:val="36CDFBF3"/>
    <w:rsid w:val="3739D80B"/>
    <w:rsid w:val="38663FCB"/>
    <w:rsid w:val="38741D96"/>
    <w:rsid w:val="38DA308A"/>
    <w:rsid w:val="39159B41"/>
    <w:rsid w:val="39D0AF8E"/>
    <w:rsid w:val="3A352050"/>
    <w:rsid w:val="3A4066DA"/>
    <w:rsid w:val="3ABC5443"/>
    <w:rsid w:val="3B0545C8"/>
    <w:rsid w:val="3B6DFE7A"/>
    <w:rsid w:val="3C6A05B2"/>
    <w:rsid w:val="3CB1C48E"/>
    <w:rsid w:val="3E382051"/>
    <w:rsid w:val="3E6AC691"/>
    <w:rsid w:val="4005937F"/>
    <w:rsid w:val="4014B548"/>
    <w:rsid w:val="408DC1F9"/>
    <w:rsid w:val="409E4016"/>
    <w:rsid w:val="4166FA37"/>
    <w:rsid w:val="41BB4C83"/>
    <w:rsid w:val="422003A8"/>
    <w:rsid w:val="422C3585"/>
    <w:rsid w:val="42568F6A"/>
    <w:rsid w:val="425FF0AB"/>
    <w:rsid w:val="42A7E1F5"/>
    <w:rsid w:val="42C2044C"/>
    <w:rsid w:val="431EB084"/>
    <w:rsid w:val="440D9399"/>
    <w:rsid w:val="445A82CB"/>
    <w:rsid w:val="448BE3EC"/>
    <w:rsid w:val="44AE86BE"/>
    <w:rsid w:val="4646FF7D"/>
    <w:rsid w:val="4784D93A"/>
    <w:rsid w:val="47DF5391"/>
    <w:rsid w:val="47DFDE12"/>
    <w:rsid w:val="48199861"/>
    <w:rsid w:val="48304772"/>
    <w:rsid w:val="48FA90E0"/>
    <w:rsid w:val="4900F3AA"/>
    <w:rsid w:val="495BC2CD"/>
    <w:rsid w:val="4A0DA3BB"/>
    <w:rsid w:val="4A194705"/>
    <w:rsid w:val="4A856AD2"/>
    <w:rsid w:val="4B46F6BF"/>
    <w:rsid w:val="4B552C19"/>
    <w:rsid w:val="4B9D923B"/>
    <w:rsid w:val="4BEDB906"/>
    <w:rsid w:val="4C1E104A"/>
    <w:rsid w:val="4CE4B446"/>
    <w:rsid w:val="4D85CB94"/>
    <w:rsid w:val="4D9526FB"/>
    <w:rsid w:val="4DA965EA"/>
    <w:rsid w:val="4DC3CDB1"/>
    <w:rsid w:val="4E11DDCB"/>
    <w:rsid w:val="4E1C7B11"/>
    <w:rsid w:val="4E759F9A"/>
    <w:rsid w:val="4E852A4F"/>
    <w:rsid w:val="4EB5B18B"/>
    <w:rsid w:val="4F79064E"/>
    <w:rsid w:val="4FA7DBB9"/>
    <w:rsid w:val="4FEC712A"/>
    <w:rsid w:val="501A39BC"/>
    <w:rsid w:val="503121DA"/>
    <w:rsid w:val="5045546E"/>
    <w:rsid w:val="50A5FD36"/>
    <w:rsid w:val="50B13EB0"/>
    <w:rsid w:val="51048EC0"/>
    <w:rsid w:val="512A3301"/>
    <w:rsid w:val="514E42F4"/>
    <w:rsid w:val="5190B6E6"/>
    <w:rsid w:val="52D93A93"/>
    <w:rsid w:val="52F13636"/>
    <w:rsid w:val="53A83877"/>
    <w:rsid w:val="53DC1931"/>
    <w:rsid w:val="53E17840"/>
    <w:rsid w:val="54533F4E"/>
    <w:rsid w:val="548B7898"/>
    <w:rsid w:val="54EB54B3"/>
    <w:rsid w:val="55776A03"/>
    <w:rsid w:val="56198377"/>
    <w:rsid w:val="5698DDBC"/>
    <w:rsid w:val="56FF8B62"/>
    <w:rsid w:val="572ED081"/>
    <w:rsid w:val="5817A850"/>
    <w:rsid w:val="584185D0"/>
    <w:rsid w:val="596F7BAF"/>
    <w:rsid w:val="5AC37C69"/>
    <w:rsid w:val="5B0D6C03"/>
    <w:rsid w:val="5B38C041"/>
    <w:rsid w:val="5B483ED0"/>
    <w:rsid w:val="5B7A1419"/>
    <w:rsid w:val="5BC1EEDC"/>
    <w:rsid w:val="5BE9E003"/>
    <w:rsid w:val="5BFC9E82"/>
    <w:rsid w:val="5C6B4041"/>
    <w:rsid w:val="5D0E415A"/>
    <w:rsid w:val="5D5CD07C"/>
    <w:rsid w:val="5D9C8331"/>
    <w:rsid w:val="5EADFBF1"/>
    <w:rsid w:val="5F7BECE9"/>
    <w:rsid w:val="600BF4D5"/>
    <w:rsid w:val="60A83674"/>
    <w:rsid w:val="6105EDFD"/>
    <w:rsid w:val="610C63ED"/>
    <w:rsid w:val="6119B27F"/>
    <w:rsid w:val="61F19615"/>
    <w:rsid w:val="62675F30"/>
    <w:rsid w:val="63380C62"/>
    <w:rsid w:val="638A5166"/>
    <w:rsid w:val="63CF70C4"/>
    <w:rsid w:val="64D66954"/>
    <w:rsid w:val="65F05E5D"/>
    <w:rsid w:val="65F4724F"/>
    <w:rsid w:val="6607409D"/>
    <w:rsid w:val="668EC866"/>
    <w:rsid w:val="66AF437E"/>
    <w:rsid w:val="6735C2C6"/>
    <w:rsid w:val="67D03ED0"/>
    <w:rsid w:val="6898AD43"/>
    <w:rsid w:val="696467BA"/>
    <w:rsid w:val="698E71B6"/>
    <w:rsid w:val="69923FEF"/>
    <w:rsid w:val="69A0EF1F"/>
    <w:rsid w:val="6A46730E"/>
    <w:rsid w:val="6B9306E9"/>
    <w:rsid w:val="6BC890A0"/>
    <w:rsid w:val="6C386FC5"/>
    <w:rsid w:val="6D1FD44C"/>
    <w:rsid w:val="6D4089FA"/>
    <w:rsid w:val="6D47F1AD"/>
    <w:rsid w:val="6D79DE5C"/>
    <w:rsid w:val="6E3D4A8D"/>
    <w:rsid w:val="6EA32A22"/>
    <w:rsid w:val="705B6760"/>
    <w:rsid w:val="70603232"/>
    <w:rsid w:val="70825819"/>
    <w:rsid w:val="7082B5F3"/>
    <w:rsid w:val="70A5035D"/>
    <w:rsid w:val="70C1F98C"/>
    <w:rsid w:val="712DE13E"/>
    <w:rsid w:val="71698FF4"/>
    <w:rsid w:val="7194E8F0"/>
    <w:rsid w:val="71C4E05C"/>
    <w:rsid w:val="71DB1796"/>
    <w:rsid w:val="730B280D"/>
    <w:rsid w:val="730EF8BB"/>
    <w:rsid w:val="7421A502"/>
    <w:rsid w:val="74A0F094"/>
    <w:rsid w:val="74AD86D0"/>
    <w:rsid w:val="74D7A4D8"/>
    <w:rsid w:val="754E70C5"/>
    <w:rsid w:val="757F96C2"/>
    <w:rsid w:val="75983E09"/>
    <w:rsid w:val="75B4FEE0"/>
    <w:rsid w:val="75ED9AD0"/>
    <w:rsid w:val="764453BE"/>
    <w:rsid w:val="776C2FB8"/>
    <w:rsid w:val="7773A5FF"/>
    <w:rsid w:val="77E0ED72"/>
    <w:rsid w:val="7810CF74"/>
    <w:rsid w:val="783684EA"/>
    <w:rsid w:val="786510ED"/>
    <w:rsid w:val="786E4F22"/>
    <w:rsid w:val="79EB8F20"/>
    <w:rsid w:val="7AD48474"/>
    <w:rsid w:val="7C6A2B9A"/>
    <w:rsid w:val="7C7F2740"/>
    <w:rsid w:val="7E694EFE"/>
    <w:rsid w:val="7EC27459"/>
    <w:rsid w:val="7F7DEE6A"/>
    <w:rsid w:val="7FDDD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313984"/>
  <w15:chartTrackingRefBased/>
  <w15:docId w15:val="{A9BEA721-1765-4E1A-A881-7FBB56224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20107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533F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C533F"/>
  </w:style>
  <w:style w:type="paragraph" w:styleId="Footer">
    <w:name w:val="footer"/>
    <w:basedOn w:val="Normal"/>
    <w:link w:val="FooterChar"/>
    <w:uiPriority w:val="99"/>
    <w:unhideWhenUsed/>
    <w:rsid w:val="008C533F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C533F"/>
  </w:style>
  <w:style w:type="paragraph" w:styleId="BodyText">
    <w:name w:val="Body Text"/>
    <w:basedOn w:val="Normal"/>
    <w:link w:val="BodyTextChar"/>
    <w:qFormat/>
    <w:rsid w:val="00320107"/>
    <w:pPr>
      <w:spacing w:after="120" w:line="240" w:lineRule="auto"/>
    </w:pPr>
    <w:rPr>
      <w:rFonts w:eastAsia="Times New Roman" w:cs="Times New Roman"/>
      <w:szCs w:val="20"/>
    </w:rPr>
  </w:style>
  <w:style w:type="character" w:styleId="BodyTextChar" w:customStyle="1">
    <w:name w:val="Body Text Char"/>
    <w:basedOn w:val="DefaultParagraphFont"/>
    <w:link w:val="BodyText"/>
    <w:rsid w:val="00320107"/>
    <w:rPr>
      <w:rFonts w:eastAsia="Times New Roman" w:cs="Times New Roman"/>
      <w:szCs w:val="20"/>
    </w:rPr>
  </w:style>
  <w:style w:type="paragraph" w:styleId="Bodyppp" w:customStyle="1">
    <w:name w:val="Bodyppp"/>
    <w:basedOn w:val="Normal"/>
    <w:rsid w:val="0060135D"/>
    <w:pPr>
      <w:numPr>
        <w:ilvl w:val="1"/>
        <w:numId w:val="1"/>
      </w:numPr>
      <w:tabs>
        <w:tab w:val="left" w:pos="6521"/>
      </w:tabs>
      <w:spacing w:before="80" w:after="0" w:line="240" w:lineRule="auto"/>
    </w:pPr>
    <w:rPr>
      <w:rFonts w:eastAsia="Times New Roman" w:cs="Times New Roman"/>
      <w:szCs w:val="20"/>
    </w:rPr>
  </w:style>
  <w:style w:type="paragraph" w:styleId="Loetelu" w:customStyle="1">
    <w:name w:val="Loetelu"/>
    <w:basedOn w:val="BodyText"/>
    <w:rsid w:val="00C726BE"/>
    <w:pPr>
      <w:numPr>
        <w:numId w:val="2"/>
      </w:numPr>
      <w:tabs>
        <w:tab w:val="left" w:pos="227"/>
      </w:tabs>
    </w:pPr>
  </w:style>
  <w:style w:type="paragraph" w:styleId="Bodyt" w:customStyle="1">
    <w:name w:val="Bodyt"/>
    <w:basedOn w:val="BodyText"/>
    <w:rsid w:val="00C726BE"/>
    <w:pPr>
      <w:numPr>
        <w:ilvl w:val="3"/>
        <w:numId w:val="1"/>
      </w:numPr>
      <w:pBdr>
        <w:top w:val="single" w:color="auto" w:sz="4" w:space="1"/>
        <w:left w:val="single" w:color="auto" w:sz="4" w:space="2"/>
        <w:bottom w:val="single" w:color="auto" w:sz="4" w:space="1"/>
        <w:right w:val="single" w:color="auto" w:sz="4" w:space="2"/>
      </w:pBdr>
    </w:pPr>
    <w:rPr>
      <w:szCs w:val="24"/>
    </w:rPr>
  </w:style>
  <w:style w:type="paragraph" w:styleId="Pevakorrapunkt" w:customStyle="1">
    <w:name w:val="Päevakorrapunkt"/>
    <w:basedOn w:val="Normal"/>
    <w:rsid w:val="00A0265B"/>
    <w:pPr>
      <w:numPr>
        <w:numId w:val="1"/>
      </w:numPr>
      <w:spacing w:before="240" w:after="0" w:line="240" w:lineRule="auto"/>
      <w:contextualSpacing/>
    </w:pPr>
    <w:rPr>
      <w:rFonts w:eastAsia="Times New Roman" w:cs="Times New Roman"/>
      <w:b/>
      <w:szCs w:val="20"/>
    </w:rPr>
  </w:style>
  <w:style w:type="table" w:styleId="TableGrid">
    <w:name w:val="Table Grid"/>
    <w:basedOn w:val="TableNormal"/>
    <w:rsid w:val="00C726BE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et-E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Dokumendinimetus" w:customStyle="1">
    <w:name w:val="Dokumendi nimetus"/>
    <w:basedOn w:val="Normal"/>
    <w:next w:val="BodyText"/>
    <w:qFormat/>
    <w:rsid w:val="008C5235"/>
    <w:pPr>
      <w:spacing w:before="960" w:after="0" w:line="240" w:lineRule="auto"/>
      <w:ind w:right="4706"/>
    </w:pPr>
    <w:rPr>
      <w:rFonts w:eastAsia="Times New Roman" w:cs="Times New Roman"/>
      <w:caps/>
      <w:szCs w:val="20"/>
    </w:rPr>
  </w:style>
  <w:style w:type="paragraph" w:styleId="Tallinn" w:customStyle="1">
    <w:name w:val="Tallinn"/>
    <w:basedOn w:val="BodyText"/>
    <w:next w:val="BodyText"/>
    <w:qFormat/>
    <w:rsid w:val="00320107"/>
    <w:pPr>
      <w:spacing w:before="80"/>
    </w:pPr>
  </w:style>
  <w:style w:type="paragraph" w:styleId="Algus" w:customStyle="1">
    <w:name w:val="Algus"/>
    <w:basedOn w:val="Normal"/>
    <w:next w:val="BodyText"/>
    <w:qFormat/>
    <w:rsid w:val="00320107"/>
    <w:pPr>
      <w:spacing w:before="480" w:after="120" w:line="240" w:lineRule="auto"/>
    </w:pPr>
    <w:rPr>
      <w:rFonts w:eastAsia="Times New Roman" w:cs="Times New Roman"/>
      <w:szCs w:val="20"/>
    </w:rPr>
  </w:style>
  <w:style w:type="paragraph" w:styleId="Pkorras" w:customStyle="1">
    <w:name w:val="Pkorras"/>
    <w:basedOn w:val="Normal"/>
    <w:next w:val="Normal"/>
    <w:qFormat/>
    <w:rsid w:val="00A0265B"/>
    <w:pPr>
      <w:tabs>
        <w:tab w:val="left" w:pos="6521"/>
      </w:tabs>
      <w:spacing w:before="240" w:after="120" w:line="240" w:lineRule="auto"/>
    </w:pPr>
    <w:rPr>
      <w:rFonts w:eastAsia="Times New Roman" w:cs="Times New Roman"/>
      <w:b/>
      <w:szCs w:val="20"/>
    </w:rPr>
  </w:style>
  <w:style w:type="paragraph" w:styleId="Paevakord" w:customStyle="1">
    <w:name w:val="Paevakord"/>
    <w:basedOn w:val="Normal"/>
    <w:next w:val="Normal"/>
    <w:qFormat/>
    <w:rsid w:val="00320107"/>
    <w:pPr>
      <w:spacing w:before="120" w:after="0" w:line="240" w:lineRule="auto"/>
    </w:pPr>
    <w:rPr>
      <w:rFonts w:ascii="Calibri" w:hAnsi="Calibri" w:eastAsia="Times New Roman" w:cs="Times New Roman"/>
      <w:szCs w:val="20"/>
    </w:rPr>
  </w:style>
  <w:style w:type="paragraph" w:styleId="Allkirjastatud" w:customStyle="1">
    <w:name w:val="Allkirjastatud"/>
    <w:basedOn w:val="BodyText"/>
    <w:next w:val="BodyText"/>
    <w:qFormat/>
    <w:rsid w:val="0060135D"/>
    <w:pPr>
      <w:spacing w:before="600"/>
    </w:pPr>
  </w:style>
  <w:style w:type="character" w:styleId="PlaceholderText">
    <w:name w:val="Placeholder Text"/>
    <w:basedOn w:val="DefaultParagraphFont"/>
    <w:uiPriority w:val="99"/>
    <w:semiHidden/>
    <w:rsid w:val="0051092D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322E4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2E4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C7FE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505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051C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D505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051C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D5051C"/>
    <w:rPr>
      <w:b/>
      <w:bCs/>
      <w:sz w:val="20"/>
      <w:szCs w:val="20"/>
    </w:rPr>
  </w:style>
</w:styles>
</file>

<file path=word/tasks.xml><?xml version="1.0" encoding="utf-8"?>
<t:Tasks xmlns:t="http://schemas.microsoft.com/office/tasks/2019/documenttasks" xmlns:oel="http://schemas.microsoft.com/office/2019/extlst">
  <t:Task id="{5F7A733A-A43C-4B24-BDD3-80FA1C389D58}">
    <t:Anchor>
      <t:Comment id="1472468755"/>
    </t:Anchor>
    <t:History>
      <t:Event id="{8ADCF31E-DC8D-49C2-92AE-8985ED2B0DC3}" time="2025-04-22T08:42:47.074Z">
        <t:Attribution userId="S::tuuli.taimur@tai.ee::542d9243-670c-46c7-a491-8428172eacb6" userProvider="AD" userName="Tuuli Taimur"/>
        <t:Anchor>
          <t:Comment id="1472468755"/>
        </t:Anchor>
        <t:Create/>
      </t:Event>
      <t:Event id="{5317AA70-D2F7-4791-A928-0F43EEB36973}" time="2025-04-22T08:42:47.074Z">
        <t:Attribution userId="S::tuuli.taimur@tai.ee::542d9243-670c-46c7-a491-8428172eacb6" userProvider="AD" userName="Tuuli Taimur"/>
        <t:Anchor>
          <t:Comment id="1472468755"/>
        </t:Anchor>
        <t:Assign userId="S::janne.lauk@tai.ee::484049b4-4f80-40b7-8267-e45542ba6848" userProvider="AD" userName="Janne Lauk"/>
      </t:Event>
      <t:Event id="{F80E42C9-C5EB-4D52-B650-B61750DFFC37}" time="2025-04-22T08:42:47.074Z">
        <t:Attribution userId="S::tuuli.taimur@tai.ee::542d9243-670c-46c7-a491-8428172eacb6" userProvider="AD" userName="Tuuli Taimur"/>
        <t:Anchor>
          <t:Comment id="1472468755"/>
        </t:Anchor>
        <t:SetTitle title="@Janne, kas nii on parem? Mulle tundus, et majasisene arutelu kommunikatsiooniinimestega ei oleks ehk kõige paremini kõlanud avalikus protokollis."/>
      </t:Event>
      <t:Event id="{4F201373-715C-4D25-BCE1-7DD35C8814F8}" time="2025-04-23T09:58:17.415Z">
        <t:Attribution userId="S::tuuli.taimur@tai.ee::542d9243-670c-46c7-a491-8428172eacb6" userProvider="AD" userName="Tuuli Taimur"/>
        <t:Progress percentComplete="100"/>
      </t:Event>
    </t:History>
  </t:Task>
</t:Task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1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6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97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21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2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8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4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microsoft.com/office/2011/relationships/commentsExtended" Target="commentsExtended.xml" Id="rId13" /><Relationship Type="http://schemas.microsoft.com/office/2011/relationships/people" Target="peop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emf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glossaryDocument" Target="glossary/document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microsoft.com/office/2016/09/relationships/commentsIds" Target="commentsIds.xml" Id="rId14" /><Relationship Type="http://schemas.microsoft.com/office/2019/05/relationships/documenttasks" Target="tasks.xml" Id="Rebe57e04f7ea4ed6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taiee.sharepoint.com/sites/templates/OfficeTemplates/TAI_protoko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464B122FBCF43A9A08B79DC6494AE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AEFAD7-4AA8-434C-BC60-23A530C12203}"/>
      </w:docPartPr>
      <w:docPartBody>
        <w:p w:rsidR="00C50A5A" w:rsidP="006B39E0" w:rsidRDefault="006B39E0">
          <w:pPr>
            <w:pStyle w:val="5464B122FBCF43A9A08B79DC6494AE99"/>
          </w:pPr>
          <w:r>
            <w:t>[</w:t>
          </w:r>
          <w:r>
            <w:rPr>
              <w:rStyle w:val="PlaceholderText"/>
            </w:rPr>
            <w:t>vali kuupäev]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C49"/>
    <w:rsid w:val="000F6B59"/>
    <w:rsid w:val="00114E3D"/>
    <w:rsid w:val="00263BF2"/>
    <w:rsid w:val="0027212C"/>
    <w:rsid w:val="002C0B53"/>
    <w:rsid w:val="003154CA"/>
    <w:rsid w:val="00352922"/>
    <w:rsid w:val="004C7CD8"/>
    <w:rsid w:val="00543F16"/>
    <w:rsid w:val="00552D0C"/>
    <w:rsid w:val="005551AE"/>
    <w:rsid w:val="00664C64"/>
    <w:rsid w:val="006749E9"/>
    <w:rsid w:val="006B39E0"/>
    <w:rsid w:val="00742885"/>
    <w:rsid w:val="00784ED7"/>
    <w:rsid w:val="007D7477"/>
    <w:rsid w:val="00A10076"/>
    <w:rsid w:val="00A7412D"/>
    <w:rsid w:val="00B84C2F"/>
    <w:rsid w:val="00BC43B6"/>
    <w:rsid w:val="00BC44C8"/>
    <w:rsid w:val="00C50A5A"/>
    <w:rsid w:val="00CF2582"/>
    <w:rsid w:val="00E05A6C"/>
    <w:rsid w:val="00EA36CE"/>
    <w:rsid w:val="00F147DD"/>
    <w:rsid w:val="00F20482"/>
    <w:rsid w:val="00F91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ED57DB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t-EE" w:eastAsia="et-E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B39E0"/>
    <w:rPr>
      <w:color w:val="808080"/>
    </w:rPr>
  </w:style>
  <w:style w:type="paragraph" w:customStyle="1" w:styleId="D52C49FE097C4C8CA70EC6DC75AD0D62">
    <w:name w:val="D52C49FE097C4C8CA70EC6DC75AD0D62"/>
  </w:style>
  <w:style w:type="paragraph" w:customStyle="1" w:styleId="5464B122FBCF43A9A08B79DC6494AE99">
    <w:name w:val="5464B122FBCF43A9A08B79DC6494AE99"/>
    <w:rsid w:val="006B39E0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7"/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5B47C7A3417BC4BA0FBD3B45CB6E54D" ma:contentTypeVersion="6" ma:contentTypeDescription="Loo uus dokument" ma:contentTypeScope="" ma:versionID="af3c44cc598a2e69e92a21e835dc42e5">
  <xsd:schema xmlns:xsd="http://www.w3.org/2001/XMLSchema" xmlns:xs="http://www.w3.org/2001/XMLSchema" xmlns:p="http://schemas.microsoft.com/office/2006/metadata/properties" xmlns:ns2="3c36ee50-3786-47dc-bc2e-1d14760d0e95" xmlns:ns3="574f00ef-0d12-45b8-9230-ac02581b4ca6" targetNamespace="http://schemas.microsoft.com/office/2006/metadata/properties" ma:root="true" ma:fieldsID="ae9eb3c28cf5972c561fba704a91b883" ns2:_="" ns3:_="">
    <xsd:import namespace="3c36ee50-3786-47dc-bc2e-1d14760d0e95"/>
    <xsd:import namespace="574f00ef-0d12-45b8-9230-ac02581b4c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6ee50-3786-47dc-bc2e-1d14760d0e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4f00ef-0d12-45b8-9230-ac02581b4ca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E1C672-464E-465F-A5AB-19FF042BC5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7BE714D-68F8-409F-A63B-1221FA5153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6267B1-333B-4678-900C-835782D3609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B6B65BF-3B22-4BE2-8DDA-089753D769E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TAI_protokoll.dotx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TAI_yldplank</dc:title>
  <dc:subject/>
  <dc:creator>Marit Priinits</dc:creator>
  <keywords/>
  <dc:description/>
  <lastModifiedBy>Tuuli Taimur</lastModifiedBy>
  <revision>360</revision>
  <lastPrinted>2020-12-22T22:39:00.0000000Z</lastPrinted>
  <dcterms:created xsi:type="dcterms:W3CDTF">2025-01-24T18:56:00.0000000Z</dcterms:created>
  <dcterms:modified xsi:type="dcterms:W3CDTF">2025-04-23T09:59:54.0275363Z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0x01010005B47C7A3417BC4BA0FBD3B45CB6E54D</vt:lpwstr>
  </property>
</Properties>
</file>